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24660" w:rsidRDefault="006D291A" w:rsidP="00FA414E">
      <w:pPr>
        <w:ind w:left="-426" w:firstLine="42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7990024</wp:posOffset>
                </wp:positionH>
                <wp:positionV relativeFrom="paragraph">
                  <wp:posOffset>4747601</wp:posOffset>
                </wp:positionV>
                <wp:extent cx="370185" cy="490653"/>
                <wp:effectExtent l="0" t="0" r="0" b="5080"/>
                <wp:wrapNone/>
                <wp:docPr id="26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85" cy="490653"/>
                        </a:xfrm>
                        <a:custGeom>
                          <a:avLst/>
                          <a:gdLst>
                            <a:gd name="connsiteX0" fmla="*/ 370185 w 370185"/>
                            <a:gd name="connsiteY0" fmla="*/ 267629 h 490653"/>
                            <a:gd name="connsiteX1" fmla="*/ 247521 w 370185"/>
                            <a:gd name="connsiteY1" fmla="*/ 334536 h 490653"/>
                            <a:gd name="connsiteX2" fmla="*/ 214068 w 370185"/>
                            <a:gd name="connsiteY2" fmla="*/ 356839 h 490653"/>
                            <a:gd name="connsiteX3" fmla="*/ 169463 w 370185"/>
                            <a:gd name="connsiteY3" fmla="*/ 401444 h 490653"/>
                            <a:gd name="connsiteX4" fmla="*/ 102555 w 370185"/>
                            <a:gd name="connsiteY4" fmla="*/ 446049 h 490653"/>
                            <a:gd name="connsiteX5" fmla="*/ 35648 w 370185"/>
                            <a:gd name="connsiteY5" fmla="*/ 490653 h 490653"/>
                            <a:gd name="connsiteX6" fmla="*/ 2194 w 370185"/>
                            <a:gd name="connsiteY6" fmla="*/ 479502 h 490653"/>
                            <a:gd name="connsiteX7" fmla="*/ 13346 w 370185"/>
                            <a:gd name="connsiteY7" fmla="*/ 245327 h 490653"/>
                            <a:gd name="connsiteX8" fmla="*/ 24497 w 370185"/>
                            <a:gd name="connsiteY8" fmla="*/ 211873 h 490653"/>
                            <a:gd name="connsiteX9" fmla="*/ 46799 w 370185"/>
                            <a:gd name="connsiteY9" fmla="*/ 189570 h 490653"/>
                            <a:gd name="connsiteX10" fmla="*/ 57951 w 370185"/>
                            <a:gd name="connsiteY10" fmla="*/ 78058 h 490653"/>
                            <a:gd name="connsiteX11" fmla="*/ 80253 w 370185"/>
                            <a:gd name="connsiteY11" fmla="*/ 44605 h 490653"/>
                            <a:gd name="connsiteX12" fmla="*/ 124858 w 370185"/>
                            <a:gd name="connsiteY12" fmla="*/ 0 h 490653"/>
                            <a:gd name="connsiteX13" fmla="*/ 269824 w 370185"/>
                            <a:gd name="connsiteY13" fmla="*/ 11151 h 490653"/>
                            <a:gd name="connsiteX14" fmla="*/ 280975 w 370185"/>
                            <a:gd name="connsiteY14" fmla="*/ 44605 h 490653"/>
                            <a:gd name="connsiteX15" fmla="*/ 303277 w 370185"/>
                            <a:gd name="connsiteY15" fmla="*/ 78058 h 490653"/>
                            <a:gd name="connsiteX16" fmla="*/ 314429 w 370185"/>
                            <a:gd name="connsiteY16" fmla="*/ 111512 h 490653"/>
                            <a:gd name="connsiteX17" fmla="*/ 347882 w 370185"/>
                            <a:gd name="connsiteY17" fmla="*/ 178419 h 490653"/>
                            <a:gd name="connsiteX18" fmla="*/ 370185 w 370185"/>
                            <a:gd name="connsiteY18" fmla="*/ 267629 h 4906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70185" h="490653">
                              <a:moveTo>
                                <a:pt x="370185" y="267629"/>
                              </a:moveTo>
                              <a:cubicBezTo>
                                <a:pt x="289544" y="299885"/>
                                <a:pt x="331081" y="278829"/>
                                <a:pt x="247521" y="334536"/>
                              </a:cubicBezTo>
                              <a:cubicBezTo>
                                <a:pt x="236370" y="341970"/>
                                <a:pt x="223545" y="347362"/>
                                <a:pt x="214068" y="356839"/>
                              </a:cubicBezTo>
                              <a:cubicBezTo>
                                <a:pt x="199200" y="371707"/>
                                <a:pt x="186959" y="389780"/>
                                <a:pt x="169463" y="401444"/>
                              </a:cubicBezTo>
                              <a:cubicBezTo>
                                <a:pt x="147160" y="416312"/>
                                <a:pt x="121509" y="427095"/>
                                <a:pt x="102555" y="446049"/>
                              </a:cubicBezTo>
                              <a:cubicBezTo>
                                <a:pt x="60790" y="487814"/>
                                <a:pt x="84063" y="474515"/>
                                <a:pt x="35648" y="490653"/>
                              </a:cubicBezTo>
                              <a:cubicBezTo>
                                <a:pt x="24497" y="486936"/>
                                <a:pt x="3258" y="491208"/>
                                <a:pt x="2194" y="479502"/>
                              </a:cubicBezTo>
                              <a:cubicBezTo>
                                <a:pt x="-4881" y="401676"/>
                                <a:pt x="6856" y="323204"/>
                                <a:pt x="13346" y="245327"/>
                              </a:cubicBezTo>
                              <a:cubicBezTo>
                                <a:pt x="14322" y="233613"/>
                                <a:pt x="18450" y="221952"/>
                                <a:pt x="24497" y="211873"/>
                              </a:cubicBezTo>
                              <a:cubicBezTo>
                                <a:pt x="29906" y="202858"/>
                                <a:pt x="39365" y="197004"/>
                                <a:pt x="46799" y="189570"/>
                              </a:cubicBezTo>
                              <a:cubicBezTo>
                                <a:pt x="50516" y="152399"/>
                                <a:pt x="49551" y="114457"/>
                                <a:pt x="57951" y="78058"/>
                              </a:cubicBezTo>
                              <a:cubicBezTo>
                                <a:pt x="60965" y="64999"/>
                                <a:pt x="71531" y="54780"/>
                                <a:pt x="80253" y="44605"/>
                              </a:cubicBezTo>
                              <a:cubicBezTo>
                                <a:pt x="93937" y="28640"/>
                                <a:pt x="124858" y="0"/>
                                <a:pt x="124858" y="0"/>
                              </a:cubicBezTo>
                              <a:cubicBezTo>
                                <a:pt x="173180" y="3717"/>
                                <a:pt x="223224" y="-2163"/>
                                <a:pt x="269824" y="11151"/>
                              </a:cubicBezTo>
                              <a:cubicBezTo>
                                <a:pt x="281126" y="14380"/>
                                <a:pt x="275718" y="34091"/>
                                <a:pt x="280975" y="44605"/>
                              </a:cubicBezTo>
                              <a:cubicBezTo>
                                <a:pt x="286968" y="56592"/>
                                <a:pt x="297283" y="66071"/>
                                <a:pt x="303277" y="78058"/>
                              </a:cubicBezTo>
                              <a:cubicBezTo>
                                <a:pt x="308534" y="88572"/>
                                <a:pt x="309172" y="100998"/>
                                <a:pt x="314429" y="111512"/>
                              </a:cubicBezTo>
                              <a:cubicBezTo>
                                <a:pt x="357661" y="197975"/>
                                <a:pt x="319855" y="94338"/>
                                <a:pt x="347882" y="178419"/>
                              </a:cubicBezTo>
                              <a:lnTo>
                                <a:pt x="370185" y="267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" o:spid="_x0000_s1026" style="position:absolute;margin-left:629.15pt;margin-top:373.85pt;width:29.15pt;height:38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0185,49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" path="m370185,267629v-80641,32256,-39104,11200,-122664,66907c236370,341970,223545,347362,214068,356839v-14868,14868,-27109,32941,-44605,44605c147160,416312,121509,427095,102555,446049,60790,487814,84063,474515,35648,490653,24497,486936,3258,491208,2194,479502,-4881,401676,6856,323204,13346,245327v976,-11714,5104,-23375,11151,-33454c29906,202858,39365,197004,46799,189570,50516,152399,49551,114457,57951,78058,60965,64999,71531,54780,80253,44605,93937,28640,124858,,124858,v48322,3717,98366,-2163,144966,11151c281126,14380,275718,34091,280975,44605v5993,11987,16308,21466,22302,33453c308534,88572,309172,100998,314429,111512v43232,86463,5426,-17174,33453,66907l370185,267629xe" fillcolor="#7030a0" stroked="f" strokeweight="2pt">
                <v:fill opacity="19789f"/>
                <v:path arrowok="t" o:connecttype="custom" o:connectlocs="370185,267629;247521,334536;214068,356839;169463,401444;102555,446049;35648,490653;2194,479502;13346,245327;24497,211873;46799,189570;57951,78058;80253,44605;124858,0;269824,11151;280975,44605;303277,78058;314429,111512;347882,178419;370185,267629" o:connectangles="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4490735</wp:posOffset>
                </wp:positionH>
                <wp:positionV relativeFrom="paragraph">
                  <wp:posOffset>2788460</wp:posOffset>
                </wp:positionV>
                <wp:extent cx="5296830" cy="3921755"/>
                <wp:effectExtent l="0" t="0" r="0" b="3175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6830" cy="3921755"/>
                        </a:xfrm>
                        <a:custGeom>
                          <a:avLst/>
                          <a:gdLst>
                            <a:gd name="connsiteX0" fmla="*/ 1204332 w 5296830"/>
                            <a:gd name="connsiteY0" fmla="*/ 74585 h 3921755"/>
                            <a:gd name="connsiteX1" fmla="*/ 1148576 w 5296830"/>
                            <a:gd name="connsiteY1" fmla="*/ 108038 h 3921755"/>
                            <a:gd name="connsiteX2" fmla="*/ 1193181 w 5296830"/>
                            <a:gd name="connsiteY2" fmla="*/ 197248 h 3921755"/>
                            <a:gd name="connsiteX3" fmla="*/ 1204332 w 5296830"/>
                            <a:gd name="connsiteY3" fmla="*/ 264155 h 3921755"/>
                            <a:gd name="connsiteX4" fmla="*/ 1215483 w 5296830"/>
                            <a:gd name="connsiteY4" fmla="*/ 353365 h 3921755"/>
                            <a:gd name="connsiteX5" fmla="*/ 1237786 w 5296830"/>
                            <a:gd name="connsiteY5" fmla="*/ 386819 h 3921755"/>
                            <a:gd name="connsiteX6" fmla="*/ 1248937 w 5296830"/>
                            <a:gd name="connsiteY6" fmla="*/ 453726 h 3921755"/>
                            <a:gd name="connsiteX7" fmla="*/ 1271240 w 5296830"/>
                            <a:gd name="connsiteY7" fmla="*/ 476029 h 3921755"/>
                            <a:gd name="connsiteX8" fmla="*/ 1293542 w 5296830"/>
                            <a:gd name="connsiteY8" fmla="*/ 542936 h 3921755"/>
                            <a:gd name="connsiteX9" fmla="*/ 1304693 w 5296830"/>
                            <a:gd name="connsiteY9" fmla="*/ 576390 h 3921755"/>
                            <a:gd name="connsiteX10" fmla="*/ 1360449 w 5296830"/>
                            <a:gd name="connsiteY10" fmla="*/ 632146 h 3921755"/>
                            <a:gd name="connsiteX11" fmla="*/ 1382752 w 5296830"/>
                            <a:gd name="connsiteY11" fmla="*/ 654448 h 3921755"/>
                            <a:gd name="connsiteX12" fmla="*/ 1449659 w 5296830"/>
                            <a:gd name="connsiteY12" fmla="*/ 699053 h 3921755"/>
                            <a:gd name="connsiteX13" fmla="*/ 1460810 w 5296830"/>
                            <a:gd name="connsiteY13" fmla="*/ 732507 h 3921755"/>
                            <a:gd name="connsiteX14" fmla="*/ 1427357 w 5296830"/>
                            <a:gd name="connsiteY14" fmla="*/ 799414 h 3921755"/>
                            <a:gd name="connsiteX15" fmla="*/ 1427357 w 5296830"/>
                            <a:gd name="connsiteY15" fmla="*/ 866321 h 3921755"/>
                            <a:gd name="connsiteX16" fmla="*/ 1460810 w 5296830"/>
                            <a:gd name="connsiteY16" fmla="*/ 844019 h 3921755"/>
                            <a:gd name="connsiteX17" fmla="*/ 1494264 w 5296830"/>
                            <a:gd name="connsiteY17" fmla="*/ 832868 h 3921755"/>
                            <a:gd name="connsiteX18" fmla="*/ 1572322 w 5296830"/>
                            <a:gd name="connsiteY18" fmla="*/ 765960 h 3921755"/>
                            <a:gd name="connsiteX19" fmla="*/ 1605776 w 5296830"/>
                            <a:gd name="connsiteY19" fmla="*/ 754809 h 3921755"/>
                            <a:gd name="connsiteX20" fmla="*/ 1717288 w 5296830"/>
                            <a:gd name="connsiteY20" fmla="*/ 765960 h 3921755"/>
                            <a:gd name="connsiteX21" fmla="*/ 1773044 w 5296830"/>
                            <a:gd name="connsiteY21" fmla="*/ 821716 h 3921755"/>
                            <a:gd name="connsiteX22" fmla="*/ 1806498 w 5296830"/>
                            <a:gd name="connsiteY22" fmla="*/ 844019 h 3921755"/>
                            <a:gd name="connsiteX23" fmla="*/ 1817649 w 5296830"/>
                            <a:gd name="connsiteY23" fmla="*/ 877472 h 3921755"/>
                            <a:gd name="connsiteX24" fmla="*/ 1906859 w 5296830"/>
                            <a:gd name="connsiteY24" fmla="*/ 910926 h 3921755"/>
                            <a:gd name="connsiteX25" fmla="*/ 1940313 w 5296830"/>
                            <a:gd name="connsiteY25" fmla="*/ 933229 h 3921755"/>
                            <a:gd name="connsiteX26" fmla="*/ 1996069 w 5296830"/>
                            <a:gd name="connsiteY26" fmla="*/ 1000136 h 3921755"/>
                            <a:gd name="connsiteX27" fmla="*/ 2040674 w 5296830"/>
                            <a:gd name="connsiteY27" fmla="*/ 1089346 h 3921755"/>
                            <a:gd name="connsiteX28" fmla="*/ 2085279 w 5296830"/>
                            <a:gd name="connsiteY28" fmla="*/ 1189707 h 3921755"/>
                            <a:gd name="connsiteX29" fmla="*/ 2096430 w 5296830"/>
                            <a:gd name="connsiteY29" fmla="*/ 1223160 h 3921755"/>
                            <a:gd name="connsiteX30" fmla="*/ 2118732 w 5296830"/>
                            <a:gd name="connsiteY30" fmla="*/ 1245463 h 3921755"/>
                            <a:gd name="connsiteX31" fmla="*/ 2141035 w 5296830"/>
                            <a:gd name="connsiteY31" fmla="*/ 1312370 h 3921755"/>
                            <a:gd name="connsiteX32" fmla="*/ 2152186 w 5296830"/>
                            <a:gd name="connsiteY32" fmla="*/ 1345824 h 3921755"/>
                            <a:gd name="connsiteX33" fmla="*/ 2141035 w 5296830"/>
                            <a:gd name="connsiteY33" fmla="*/ 1457336 h 3921755"/>
                            <a:gd name="connsiteX34" fmla="*/ 2096430 w 5296830"/>
                            <a:gd name="connsiteY34" fmla="*/ 1557697 h 3921755"/>
                            <a:gd name="connsiteX35" fmla="*/ 2074127 w 5296830"/>
                            <a:gd name="connsiteY35" fmla="*/ 1579999 h 3921755"/>
                            <a:gd name="connsiteX36" fmla="*/ 2051825 w 5296830"/>
                            <a:gd name="connsiteY36" fmla="*/ 1624604 h 3921755"/>
                            <a:gd name="connsiteX37" fmla="*/ 2029522 w 5296830"/>
                            <a:gd name="connsiteY37" fmla="*/ 1658058 h 3921755"/>
                            <a:gd name="connsiteX38" fmla="*/ 1996069 w 5296830"/>
                            <a:gd name="connsiteY38" fmla="*/ 1724965 h 3921755"/>
                            <a:gd name="connsiteX39" fmla="*/ 1973766 w 5296830"/>
                            <a:gd name="connsiteY39" fmla="*/ 1814175 h 3921755"/>
                            <a:gd name="connsiteX40" fmla="*/ 1951464 w 5296830"/>
                            <a:gd name="connsiteY40" fmla="*/ 1847629 h 3921755"/>
                            <a:gd name="connsiteX41" fmla="*/ 1918010 w 5296830"/>
                            <a:gd name="connsiteY41" fmla="*/ 1914536 h 3921755"/>
                            <a:gd name="connsiteX42" fmla="*/ 1884557 w 5296830"/>
                            <a:gd name="connsiteY42" fmla="*/ 1936838 h 3921755"/>
                            <a:gd name="connsiteX43" fmla="*/ 1862254 w 5296830"/>
                            <a:gd name="connsiteY43" fmla="*/ 1959141 h 3921755"/>
                            <a:gd name="connsiteX44" fmla="*/ 1728440 w 5296830"/>
                            <a:gd name="connsiteY44" fmla="*/ 1925687 h 3921755"/>
                            <a:gd name="connsiteX45" fmla="*/ 1694986 w 5296830"/>
                            <a:gd name="connsiteY45" fmla="*/ 1914536 h 3921755"/>
                            <a:gd name="connsiteX46" fmla="*/ 1416205 w 5296830"/>
                            <a:gd name="connsiteY46" fmla="*/ 1914536 h 3921755"/>
                            <a:gd name="connsiteX47" fmla="*/ 1349298 w 5296830"/>
                            <a:gd name="connsiteY47" fmla="*/ 1892233 h 3921755"/>
                            <a:gd name="connsiteX48" fmla="*/ 1315844 w 5296830"/>
                            <a:gd name="connsiteY48" fmla="*/ 1881082 h 3921755"/>
                            <a:gd name="connsiteX49" fmla="*/ 1282391 w 5296830"/>
                            <a:gd name="connsiteY49" fmla="*/ 1869931 h 3921755"/>
                            <a:gd name="connsiteX50" fmla="*/ 1248937 w 5296830"/>
                            <a:gd name="connsiteY50" fmla="*/ 1858780 h 3921755"/>
                            <a:gd name="connsiteX51" fmla="*/ 1126274 w 5296830"/>
                            <a:gd name="connsiteY51" fmla="*/ 1869931 h 3921755"/>
                            <a:gd name="connsiteX52" fmla="*/ 1092820 w 5296830"/>
                            <a:gd name="connsiteY52" fmla="*/ 1881082 h 3921755"/>
                            <a:gd name="connsiteX53" fmla="*/ 1048215 w 5296830"/>
                            <a:gd name="connsiteY53" fmla="*/ 1892233 h 3921755"/>
                            <a:gd name="connsiteX54" fmla="*/ 1025913 w 5296830"/>
                            <a:gd name="connsiteY54" fmla="*/ 1914536 h 3921755"/>
                            <a:gd name="connsiteX55" fmla="*/ 992459 w 5296830"/>
                            <a:gd name="connsiteY55" fmla="*/ 1936838 h 3921755"/>
                            <a:gd name="connsiteX56" fmla="*/ 1003610 w 5296830"/>
                            <a:gd name="connsiteY56" fmla="*/ 2003746 h 3921755"/>
                            <a:gd name="connsiteX57" fmla="*/ 1014761 w 5296830"/>
                            <a:gd name="connsiteY57" fmla="*/ 2037199 h 3921755"/>
                            <a:gd name="connsiteX58" fmla="*/ 1037064 w 5296830"/>
                            <a:gd name="connsiteY58" fmla="*/ 2115258 h 3921755"/>
                            <a:gd name="connsiteX59" fmla="*/ 1025913 w 5296830"/>
                            <a:gd name="connsiteY59" fmla="*/ 2182165 h 3921755"/>
                            <a:gd name="connsiteX60" fmla="*/ 1003610 w 5296830"/>
                            <a:gd name="connsiteY60" fmla="*/ 2204468 h 3921755"/>
                            <a:gd name="connsiteX61" fmla="*/ 981308 w 5296830"/>
                            <a:gd name="connsiteY61" fmla="*/ 2237921 h 3921755"/>
                            <a:gd name="connsiteX62" fmla="*/ 925552 w 5296830"/>
                            <a:gd name="connsiteY62" fmla="*/ 2282526 h 3921755"/>
                            <a:gd name="connsiteX63" fmla="*/ 825191 w 5296830"/>
                            <a:gd name="connsiteY63" fmla="*/ 2327131 h 3921755"/>
                            <a:gd name="connsiteX64" fmla="*/ 802888 w 5296830"/>
                            <a:gd name="connsiteY64" fmla="*/ 2349433 h 3921755"/>
                            <a:gd name="connsiteX65" fmla="*/ 735981 w 5296830"/>
                            <a:gd name="connsiteY65" fmla="*/ 2394038 h 3921755"/>
                            <a:gd name="connsiteX66" fmla="*/ 691376 w 5296830"/>
                            <a:gd name="connsiteY66" fmla="*/ 2438643 h 3921755"/>
                            <a:gd name="connsiteX67" fmla="*/ 680225 w 5296830"/>
                            <a:gd name="connsiteY67" fmla="*/ 2472097 h 3921755"/>
                            <a:gd name="connsiteX68" fmla="*/ 702527 w 5296830"/>
                            <a:gd name="connsiteY68" fmla="*/ 2605911 h 3921755"/>
                            <a:gd name="connsiteX69" fmla="*/ 724830 w 5296830"/>
                            <a:gd name="connsiteY69" fmla="*/ 2639365 h 3921755"/>
                            <a:gd name="connsiteX70" fmla="*/ 735981 w 5296830"/>
                            <a:gd name="connsiteY70" fmla="*/ 2683970 h 3921755"/>
                            <a:gd name="connsiteX71" fmla="*/ 758283 w 5296830"/>
                            <a:gd name="connsiteY71" fmla="*/ 2717424 h 3921755"/>
                            <a:gd name="connsiteX72" fmla="*/ 702527 w 5296830"/>
                            <a:gd name="connsiteY72" fmla="*/ 2840087 h 3921755"/>
                            <a:gd name="connsiteX73" fmla="*/ 657922 w 5296830"/>
                            <a:gd name="connsiteY73" fmla="*/ 2884692 h 3921755"/>
                            <a:gd name="connsiteX74" fmla="*/ 613318 w 5296830"/>
                            <a:gd name="connsiteY74" fmla="*/ 2951599 h 3921755"/>
                            <a:gd name="connsiteX75" fmla="*/ 557561 w 5296830"/>
                            <a:gd name="connsiteY75" fmla="*/ 2996204 h 3921755"/>
                            <a:gd name="connsiteX76" fmla="*/ 490654 w 5296830"/>
                            <a:gd name="connsiteY76" fmla="*/ 3018507 h 3921755"/>
                            <a:gd name="connsiteX77" fmla="*/ 457200 w 5296830"/>
                            <a:gd name="connsiteY77" fmla="*/ 3029658 h 3921755"/>
                            <a:gd name="connsiteX78" fmla="*/ 423747 w 5296830"/>
                            <a:gd name="connsiteY78" fmla="*/ 3051960 h 3921755"/>
                            <a:gd name="connsiteX79" fmla="*/ 367991 w 5296830"/>
                            <a:gd name="connsiteY79" fmla="*/ 3107716 h 3921755"/>
                            <a:gd name="connsiteX80" fmla="*/ 323386 w 5296830"/>
                            <a:gd name="connsiteY80" fmla="*/ 3118868 h 3921755"/>
                            <a:gd name="connsiteX81" fmla="*/ 289932 w 5296830"/>
                            <a:gd name="connsiteY81" fmla="*/ 3141170 h 3921755"/>
                            <a:gd name="connsiteX82" fmla="*/ 267630 w 5296830"/>
                            <a:gd name="connsiteY82" fmla="*/ 3174624 h 3921755"/>
                            <a:gd name="connsiteX83" fmla="*/ 156118 w 5296830"/>
                            <a:gd name="connsiteY83" fmla="*/ 3208077 h 3921755"/>
                            <a:gd name="connsiteX84" fmla="*/ 89210 w 5296830"/>
                            <a:gd name="connsiteY84" fmla="*/ 3230380 h 3921755"/>
                            <a:gd name="connsiteX85" fmla="*/ 55757 w 5296830"/>
                            <a:gd name="connsiteY85" fmla="*/ 3241531 h 3921755"/>
                            <a:gd name="connsiteX86" fmla="*/ 0 w 5296830"/>
                            <a:gd name="connsiteY86" fmla="*/ 3252682 h 3921755"/>
                            <a:gd name="connsiteX87" fmla="*/ 156118 w 5296830"/>
                            <a:gd name="connsiteY87" fmla="*/ 3274985 h 3921755"/>
                            <a:gd name="connsiteX88" fmla="*/ 189571 w 5296830"/>
                            <a:gd name="connsiteY88" fmla="*/ 3297287 h 3921755"/>
                            <a:gd name="connsiteX89" fmla="*/ 223025 w 5296830"/>
                            <a:gd name="connsiteY89" fmla="*/ 3308438 h 3921755"/>
                            <a:gd name="connsiteX90" fmla="*/ 267630 w 5296830"/>
                            <a:gd name="connsiteY90" fmla="*/ 3330741 h 3921755"/>
                            <a:gd name="connsiteX91" fmla="*/ 301083 w 5296830"/>
                            <a:gd name="connsiteY91" fmla="*/ 3353043 h 3921755"/>
                            <a:gd name="connsiteX92" fmla="*/ 345688 w 5296830"/>
                            <a:gd name="connsiteY92" fmla="*/ 3364194 h 3921755"/>
                            <a:gd name="connsiteX93" fmla="*/ 446049 w 5296830"/>
                            <a:gd name="connsiteY93" fmla="*/ 3419950 h 3921755"/>
                            <a:gd name="connsiteX94" fmla="*/ 468352 w 5296830"/>
                            <a:gd name="connsiteY94" fmla="*/ 3442253 h 3921755"/>
                            <a:gd name="connsiteX95" fmla="*/ 512957 w 5296830"/>
                            <a:gd name="connsiteY95" fmla="*/ 3475707 h 3921755"/>
                            <a:gd name="connsiteX96" fmla="*/ 579864 w 5296830"/>
                            <a:gd name="connsiteY96" fmla="*/ 3520311 h 3921755"/>
                            <a:gd name="connsiteX97" fmla="*/ 613318 w 5296830"/>
                            <a:gd name="connsiteY97" fmla="*/ 3542614 h 3921755"/>
                            <a:gd name="connsiteX98" fmla="*/ 680225 w 5296830"/>
                            <a:gd name="connsiteY98" fmla="*/ 3587219 h 3921755"/>
                            <a:gd name="connsiteX99" fmla="*/ 780586 w 5296830"/>
                            <a:gd name="connsiteY99" fmla="*/ 3665277 h 3921755"/>
                            <a:gd name="connsiteX100" fmla="*/ 825191 w 5296830"/>
                            <a:gd name="connsiteY100" fmla="*/ 3709882 h 3921755"/>
                            <a:gd name="connsiteX101" fmla="*/ 847493 w 5296830"/>
                            <a:gd name="connsiteY101" fmla="*/ 3732185 h 3921755"/>
                            <a:gd name="connsiteX102" fmla="*/ 925552 w 5296830"/>
                            <a:gd name="connsiteY102" fmla="*/ 3821394 h 3921755"/>
                            <a:gd name="connsiteX103" fmla="*/ 970157 w 5296830"/>
                            <a:gd name="connsiteY103" fmla="*/ 3865999 h 3921755"/>
                            <a:gd name="connsiteX104" fmla="*/ 1003610 w 5296830"/>
                            <a:gd name="connsiteY104" fmla="*/ 3888302 h 3921755"/>
                            <a:gd name="connsiteX105" fmla="*/ 1070518 w 5296830"/>
                            <a:gd name="connsiteY105" fmla="*/ 3921755 h 3921755"/>
                            <a:gd name="connsiteX106" fmla="*/ 1237786 w 5296830"/>
                            <a:gd name="connsiteY106" fmla="*/ 3910604 h 3921755"/>
                            <a:gd name="connsiteX107" fmla="*/ 1282391 w 5296830"/>
                            <a:gd name="connsiteY107" fmla="*/ 3899453 h 3921755"/>
                            <a:gd name="connsiteX108" fmla="*/ 1338147 w 5296830"/>
                            <a:gd name="connsiteY108" fmla="*/ 3888302 h 3921755"/>
                            <a:gd name="connsiteX109" fmla="*/ 1505415 w 5296830"/>
                            <a:gd name="connsiteY109" fmla="*/ 3877150 h 3921755"/>
                            <a:gd name="connsiteX110" fmla="*/ 1538869 w 5296830"/>
                            <a:gd name="connsiteY110" fmla="*/ 3865999 h 3921755"/>
                            <a:gd name="connsiteX111" fmla="*/ 1616927 w 5296830"/>
                            <a:gd name="connsiteY111" fmla="*/ 3832546 h 3921755"/>
                            <a:gd name="connsiteX112" fmla="*/ 1650381 w 5296830"/>
                            <a:gd name="connsiteY112" fmla="*/ 3810243 h 3921755"/>
                            <a:gd name="connsiteX113" fmla="*/ 1817649 w 5296830"/>
                            <a:gd name="connsiteY113" fmla="*/ 3810243 h 3921755"/>
                            <a:gd name="connsiteX114" fmla="*/ 2029522 w 5296830"/>
                            <a:gd name="connsiteY114" fmla="*/ 3799092 h 3921755"/>
                            <a:gd name="connsiteX115" fmla="*/ 2062976 w 5296830"/>
                            <a:gd name="connsiteY115" fmla="*/ 3787941 h 3921755"/>
                            <a:gd name="connsiteX116" fmla="*/ 2118732 w 5296830"/>
                            <a:gd name="connsiteY116" fmla="*/ 3776790 h 3921755"/>
                            <a:gd name="connsiteX117" fmla="*/ 2152186 w 5296830"/>
                            <a:gd name="connsiteY117" fmla="*/ 3765638 h 3921755"/>
                            <a:gd name="connsiteX118" fmla="*/ 2196791 w 5296830"/>
                            <a:gd name="connsiteY118" fmla="*/ 3754487 h 3921755"/>
                            <a:gd name="connsiteX119" fmla="*/ 2230244 w 5296830"/>
                            <a:gd name="connsiteY119" fmla="*/ 3732185 h 3921755"/>
                            <a:gd name="connsiteX120" fmla="*/ 2397513 w 5296830"/>
                            <a:gd name="connsiteY120" fmla="*/ 3698731 h 3921755"/>
                            <a:gd name="connsiteX121" fmla="*/ 2520176 w 5296830"/>
                            <a:gd name="connsiteY121" fmla="*/ 3665277 h 3921755"/>
                            <a:gd name="connsiteX122" fmla="*/ 2598235 w 5296830"/>
                            <a:gd name="connsiteY122" fmla="*/ 3609521 h 3921755"/>
                            <a:gd name="connsiteX123" fmla="*/ 2631688 w 5296830"/>
                            <a:gd name="connsiteY123" fmla="*/ 3598370 h 3921755"/>
                            <a:gd name="connsiteX124" fmla="*/ 2665142 w 5296830"/>
                            <a:gd name="connsiteY124" fmla="*/ 3576068 h 3921755"/>
                            <a:gd name="connsiteX125" fmla="*/ 2787805 w 5296830"/>
                            <a:gd name="connsiteY125" fmla="*/ 3542614 h 3921755"/>
                            <a:gd name="connsiteX126" fmla="*/ 2854713 w 5296830"/>
                            <a:gd name="connsiteY126" fmla="*/ 3520311 h 3921755"/>
                            <a:gd name="connsiteX127" fmla="*/ 2966225 w 5296830"/>
                            <a:gd name="connsiteY127" fmla="*/ 3498009 h 3921755"/>
                            <a:gd name="connsiteX128" fmla="*/ 2999679 w 5296830"/>
                            <a:gd name="connsiteY128" fmla="*/ 3486858 h 3921755"/>
                            <a:gd name="connsiteX129" fmla="*/ 3077737 w 5296830"/>
                            <a:gd name="connsiteY129" fmla="*/ 3475707 h 3921755"/>
                            <a:gd name="connsiteX130" fmla="*/ 3111191 w 5296830"/>
                            <a:gd name="connsiteY130" fmla="*/ 3464555 h 3921755"/>
                            <a:gd name="connsiteX131" fmla="*/ 3200400 w 5296830"/>
                            <a:gd name="connsiteY131" fmla="*/ 3442253 h 3921755"/>
                            <a:gd name="connsiteX132" fmla="*/ 3289610 w 5296830"/>
                            <a:gd name="connsiteY132" fmla="*/ 3397648 h 3921755"/>
                            <a:gd name="connsiteX133" fmla="*/ 3289610 w 5296830"/>
                            <a:gd name="connsiteY133" fmla="*/ 3397648 h 3921755"/>
                            <a:gd name="connsiteX134" fmla="*/ 3356518 w 5296830"/>
                            <a:gd name="connsiteY134" fmla="*/ 3353043 h 3921755"/>
                            <a:gd name="connsiteX135" fmla="*/ 3378820 w 5296830"/>
                            <a:gd name="connsiteY135" fmla="*/ 3319590 h 3921755"/>
                            <a:gd name="connsiteX136" fmla="*/ 3389971 w 5296830"/>
                            <a:gd name="connsiteY136" fmla="*/ 3118868 h 3921755"/>
                            <a:gd name="connsiteX137" fmla="*/ 3456879 w 5296830"/>
                            <a:gd name="connsiteY137" fmla="*/ 3063111 h 3921755"/>
                            <a:gd name="connsiteX138" fmla="*/ 3423425 w 5296830"/>
                            <a:gd name="connsiteY138" fmla="*/ 2985053 h 3921755"/>
                            <a:gd name="connsiteX139" fmla="*/ 3401122 w 5296830"/>
                            <a:gd name="connsiteY139" fmla="*/ 2906994 h 3921755"/>
                            <a:gd name="connsiteX140" fmla="*/ 3389971 w 5296830"/>
                            <a:gd name="connsiteY140" fmla="*/ 2873541 h 3921755"/>
                            <a:gd name="connsiteX141" fmla="*/ 3401122 w 5296830"/>
                            <a:gd name="connsiteY141" fmla="*/ 2840087 h 3921755"/>
                            <a:gd name="connsiteX142" fmla="*/ 3445727 w 5296830"/>
                            <a:gd name="connsiteY142" fmla="*/ 2784331 h 3921755"/>
                            <a:gd name="connsiteX143" fmla="*/ 3468030 w 5296830"/>
                            <a:gd name="connsiteY143" fmla="*/ 2717424 h 3921755"/>
                            <a:gd name="connsiteX144" fmla="*/ 3490332 w 5296830"/>
                            <a:gd name="connsiteY144" fmla="*/ 2572458 h 3921755"/>
                            <a:gd name="connsiteX145" fmla="*/ 3512635 w 5296830"/>
                            <a:gd name="connsiteY145" fmla="*/ 2505550 h 3921755"/>
                            <a:gd name="connsiteX146" fmla="*/ 3490332 w 5296830"/>
                            <a:gd name="connsiteY146" fmla="*/ 2438643 h 3921755"/>
                            <a:gd name="connsiteX147" fmla="*/ 3479181 w 5296830"/>
                            <a:gd name="connsiteY147" fmla="*/ 2405190 h 3921755"/>
                            <a:gd name="connsiteX148" fmla="*/ 3490332 w 5296830"/>
                            <a:gd name="connsiteY148" fmla="*/ 2315980 h 3921755"/>
                            <a:gd name="connsiteX149" fmla="*/ 3512635 w 5296830"/>
                            <a:gd name="connsiteY149" fmla="*/ 2249072 h 3921755"/>
                            <a:gd name="connsiteX150" fmla="*/ 3546088 w 5296830"/>
                            <a:gd name="connsiteY150" fmla="*/ 2059502 h 3921755"/>
                            <a:gd name="connsiteX151" fmla="*/ 3568391 w 5296830"/>
                            <a:gd name="connsiteY151" fmla="*/ 1992594 h 3921755"/>
                            <a:gd name="connsiteX152" fmla="*/ 3601844 w 5296830"/>
                            <a:gd name="connsiteY152" fmla="*/ 1959141 h 3921755"/>
                            <a:gd name="connsiteX153" fmla="*/ 3702205 w 5296830"/>
                            <a:gd name="connsiteY153" fmla="*/ 1970292 h 3921755"/>
                            <a:gd name="connsiteX154" fmla="*/ 3769113 w 5296830"/>
                            <a:gd name="connsiteY154" fmla="*/ 1992594 h 3921755"/>
                            <a:gd name="connsiteX155" fmla="*/ 3802566 w 5296830"/>
                            <a:gd name="connsiteY155" fmla="*/ 2003746 h 3921755"/>
                            <a:gd name="connsiteX156" fmla="*/ 3824869 w 5296830"/>
                            <a:gd name="connsiteY156" fmla="*/ 2126409 h 3921755"/>
                            <a:gd name="connsiteX157" fmla="*/ 3858322 w 5296830"/>
                            <a:gd name="connsiteY157" fmla="*/ 2193316 h 3921755"/>
                            <a:gd name="connsiteX158" fmla="*/ 3869474 w 5296830"/>
                            <a:gd name="connsiteY158" fmla="*/ 2237921 h 3921755"/>
                            <a:gd name="connsiteX159" fmla="*/ 3936381 w 5296830"/>
                            <a:gd name="connsiteY159" fmla="*/ 2204468 h 3921755"/>
                            <a:gd name="connsiteX160" fmla="*/ 3980986 w 5296830"/>
                            <a:gd name="connsiteY160" fmla="*/ 2148711 h 3921755"/>
                            <a:gd name="connsiteX161" fmla="*/ 4047893 w 5296830"/>
                            <a:gd name="connsiteY161" fmla="*/ 2126409 h 3921755"/>
                            <a:gd name="connsiteX162" fmla="*/ 4170557 w 5296830"/>
                            <a:gd name="connsiteY162" fmla="*/ 2104107 h 3921755"/>
                            <a:gd name="connsiteX163" fmla="*/ 4215161 w 5296830"/>
                            <a:gd name="connsiteY163" fmla="*/ 2092955 h 3921755"/>
                            <a:gd name="connsiteX164" fmla="*/ 4282069 w 5296830"/>
                            <a:gd name="connsiteY164" fmla="*/ 2070653 h 3921755"/>
                            <a:gd name="connsiteX165" fmla="*/ 4382430 w 5296830"/>
                            <a:gd name="connsiteY165" fmla="*/ 2037199 h 3921755"/>
                            <a:gd name="connsiteX166" fmla="*/ 4449337 w 5296830"/>
                            <a:gd name="connsiteY166" fmla="*/ 2014897 h 3921755"/>
                            <a:gd name="connsiteX167" fmla="*/ 4493942 w 5296830"/>
                            <a:gd name="connsiteY167" fmla="*/ 2003746 h 3921755"/>
                            <a:gd name="connsiteX168" fmla="*/ 4605454 w 5296830"/>
                            <a:gd name="connsiteY168" fmla="*/ 1992594 h 3921755"/>
                            <a:gd name="connsiteX169" fmla="*/ 4650059 w 5296830"/>
                            <a:gd name="connsiteY169" fmla="*/ 1981443 h 3921755"/>
                            <a:gd name="connsiteX170" fmla="*/ 4850781 w 5296830"/>
                            <a:gd name="connsiteY170" fmla="*/ 1959141 h 3921755"/>
                            <a:gd name="connsiteX171" fmla="*/ 4861932 w 5296830"/>
                            <a:gd name="connsiteY171" fmla="*/ 1925687 h 3921755"/>
                            <a:gd name="connsiteX172" fmla="*/ 4873083 w 5296830"/>
                            <a:gd name="connsiteY172" fmla="*/ 1847629 h 3921755"/>
                            <a:gd name="connsiteX173" fmla="*/ 4917688 w 5296830"/>
                            <a:gd name="connsiteY173" fmla="*/ 1836477 h 3921755"/>
                            <a:gd name="connsiteX174" fmla="*/ 4984596 w 5296830"/>
                            <a:gd name="connsiteY174" fmla="*/ 1814175 h 3921755"/>
                            <a:gd name="connsiteX175" fmla="*/ 5073805 w 5296830"/>
                            <a:gd name="connsiteY175" fmla="*/ 1769570 h 3921755"/>
                            <a:gd name="connsiteX176" fmla="*/ 5118410 w 5296830"/>
                            <a:gd name="connsiteY176" fmla="*/ 1747268 h 3921755"/>
                            <a:gd name="connsiteX177" fmla="*/ 5151864 w 5296830"/>
                            <a:gd name="connsiteY177" fmla="*/ 1724965 h 3921755"/>
                            <a:gd name="connsiteX178" fmla="*/ 5196469 w 5296830"/>
                            <a:gd name="connsiteY178" fmla="*/ 1713814 h 3921755"/>
                            <a:gd name="connsiteX179" fmla="*/ 5241074 w 5296830"/>
                            <a:gd name="connsiteY179" fmla="*/ 1669209 h 3921755"/>
                            <a:gd name="connsiteX180" fmla="*/ 5296830 w 5296830"/>
                            <a:gd name="connsiteY180" fmla="*/ 1624604 h 3921755"/>
                            <a:gd name="connsiteX181" fmla="*/ 5285679 w 5296830"/>
                            <a:gd name="connsiteY181" fmla="*/ 1557697 h 3921755"/>
                            <a:gd name="connsiteX182" fmla="*/ 5196469 w 5296830"/>
                            <a:gd name="connsiteY182" fmla="*/ 1479638 h 3921755"/>
                            <a:gd name="connsiteX183" fmla="*/ 5174166 w 5296830"/>
                            <a:gd name="connsiteY183" fmla="*/ 1457336 h 3921755"/>
                            <a:gd name="connsiteX184" fmla="*/ 5006898 w 5296830"/>
                            <a:gd name="connsiteY184" fmla="*/ 1446185 h 3921755"/>
                            <a:gd name="connsiteX185" fmla="*/ 4939991 w 5296830"/>
                            <a:gd name="connsiteY185" fmla="*/ 1412731 h 3921755"/>
                            <a:gd name="connsiteX186" fmla="*/ 4906537 w 5296830"/>
                            <a:gd name="connsiteY186" fmla="*/ 1401580 h 3921755"/>
                            <a:gd name="connsiteX187" fmla="*/ 4817327 w 5296830"/>
                            <a:gd name="connsiteY187" fmla="*/ 1435033 h 3921755"/>
                            <a:gd name="connsiteX188" fmla="*/ 4783874 w 5296830"/>
                            <a:gd name="connsiteY188" fmla="*/ 1513092 h 3921755"/>
                            <a:gd name="connsiteX189" fmla="*/ 4750420 w 5296830"/>
                            <a:gd name="connsiteY189" fmla="*/ 1524243 h 3921755"/>
                            <a:gd name="connsiteX190" fmla="*/ 4683513 w 5296830"/>
                            <a:gd name="connsiteY190" fmla="*/ 1513092 h 3921755"/>
                            <a:gd name="connsiteX191" fmla="*/ 4583152 w 5296830"/>
                            <a:gd name="connsiteY191" fmla="*/ 1435033 h 3921755"/>
                            <a:gd name="connsiteX192" fmla="*/ 4594303 w 5296830"/>
                            <a:gd name="connsiteY192" fmla="*/ 1368126 h 3921755"/>
                            <a:gd name="connsiteX193" fmla="*/ 4661210 w 5296830"/>
                            <a:gd name="connsiteY193" fmla="*/ 1345824 h 3921755"/>
                            <a:gd name="connsiteX194" fmla="*/ 4694664 w 5296830"/>
                            <a:gd name="connsiteY194" fmla="*/ 1368126 h 3921755"/>
                            <a:gd name="connsiteX195" fmla="*/ 4716966 w 5296830"/>
                            <a:gd name="connsiteY195" fmla="*/ 1401580 h 3921755"/>
                            <a:gd name="connsiteX196" fmla="*/ 4761571 w 5296830"/>
                            <a:gd name="connsiteY196" fmla="*/ 1457336 h 3921755"/>
                            <a:gd name="connsiteX197" fmla="*/ 4772722 w 5296830"/>
                            <a:gd name="connsiteY197" fmla="*/ 1423882 h 3921755"/>
                            <a:gd name="connsiteX198" fmla="*/ 4795025 w 5296830"/>
                            <a:gd name="connsiteY198" fmla="*/ 1390429 h 3921755"/>
                            <a:gd name="connsiteX199" fmla="*/ 4739269 w 5296830"/>
                            <a:gd name="connsiteY199" fmla="*/ 1334672 h 3921755"/>
                            <a:gd name="connsiteX200" fmla="*/ 4728118 w 5296830"/>
                            <a:gd name="connsiteY200" fmla="*/ 1301219 h 3921755"/>
                            <a:gd name="connsiteX201" fmla="*/ 4716966 w 5296830"/>
                            <a:gd name="connsiteY201" fmla="*/ 1145102 h 3921755"/>
                            <a:gd name="connsiteX202" fmla="*/ 4672361 w 5296830"/>
                            <a:gd name="connsiteY202" fmla="*/ 1100497 h 3921755"/>
                            <a:gd name="connsiteX203" fmla="*/ 4650059 w 5296830"/>
                            <a:gd name="connsiteY203" fmla="*/ 1078194 h 3921755"/>
                            <a:gd name="connsiteX204" fmla="*/ 4616605 w 5296830"/>
                            <a:gd name="connsiteY204" fmla="*/ 977833 h 3921755"/>
                            <a:gd name="connsiteX205" fmla="*/ 4583152 w 5296830"/>
                            <a:gd name="connsiteY205" fmla="*/ 910926 h 3921755"/>
                            <a:gd name="connsiteX206" fmla="*/ 4538547 w 5296830"/>
                            <a:gd name="connsiteY206" fmla="*/ 866321 h 3921755"/>
                            <a:gd name="connsiteX207" fmla="*/ 4427035 w 5296830"/>
                            <a:gd name="connsiteY207" fmla="*/ 855170 h 3921755"/>
                            <a:gd name="connsiteX208" fmla="*/ 4360127 w 5296830"/>
                            <a:gd name="connsiteY208" fmla="*/ 832868 h 3921755"/>
                            <a:gd name="connsiteX209" fmla="*/ 4326674 w 5296830"/>
                            <a:gd name="connsiteY209" fmla="*/ 810565 h 3921755"/>
                            <a:gd name="connsiteX210" fmla="*/ 4259766 w 5296830"/>
                            <a:gd name="connsiteY210" fmla="*/ 799414 h 3921755"/>
                            <a:gd name="connsiteX211" fmla="*/ 4204010 w 5296830"/>
                            <a:gd name="connsiteY211" fmla="*/ 788263 h 3921755"/>
                            <a:gd name="connsiteX212" fmla="*/ 4181708 w 5296830"/>
                            <a:gd name="connsiteY212" fmla="*/ 765960 h 3921755"/>
                            <a:gd name="connsiteX213" fmla="*/ 3891776 w 5296830"/>
                            <a:gd name="connsiteY213" fmla="*/ 732507 h 3921755"/>
                            <a:gd name="connsiteX214" fmla="*/ 3858322 w 5296830"/>
                            <a:gd name="connsiteY214" fmla="*/ 710204 h 3921755"/>
                            <a:gd name="connsiteX215" fmla="*/ 3780264 w 5296830"/>
                            <a:gd name="connsiteY215" fmla="*/ 687902 h 3921755"/>
                            <a:gd name="connsiteX216" fmla="*/ 3568391 w 5296830"/>
                            <a:gd name="connsiteY216" fmla="*/ 665599 h 3921755"/>
                            <a:gd name="connsiteX217" fmla="*/ 3189249 w 5296830"/>
                            <a:gd name="connsiteY217" fmla="*/ 632146 h 3921755"/>
                            <a:gd name="connsiteX218" fmla="*/ 3144644 w 5296830"/>
                            <a:gd name="connsiteY218" fmla="*/ 620994 h 3921755"/>
                            <a:gd name="connsiteX219" fmla="*/ 2999679 w 5296830"/>
                            <a:gd name="connsiteY219" fmla="*/ 598692 h 3921755"/>
                            <a:gd name="connsiteX220" fmla="*/ 2720898 w 5296830"/>
                            <a:gd name="connsiteY220" fmla="*/ 609843 h 3921755"/>
                            <a:gd name="connsiteX221" fmla="*/ 2687444 w 5296830"/>
                            <a:gd name="connsiteY221" fmla="*/ 620994 h 3921755"/>
                            <a:gd name="connsiteX222" fmla="*/ 2564781 w 5296830"/>
                            <a:gd name="connsiteY222" fmla="*/ 643297 h 3921755"/>
                            <a:gd name="connsiteX223" fmla="*/ 2531327 w 5296830"/>
                            <a:gd name="connsiteY223" fmla="*/ 654448 h 3921755"/>
                            <a:gd name="connsiteX224" fmla="*/ 2497874 w 5296830"/>
                            <a:gd name="connsiteY224" fmla="*/ 676750 h 3921755"/>
                            <a:gd name="connsiteX225" fmla="*/ 2442118 w 5296830"/>
                            <a:gd name="connsiteY225" fmla="*/ 732507 h 3921755"/>
                            <a:gd name="connsiteX226" fmla="*/ 2419815 w 5296830"/>
                            <a:gd name="connsiteY226" fmla="*/ 754809 h 3921755"/>
                            <a:gd name="connsiteX227" fmla="*/ 2386361 w 5296830"/>
                            <a:gd name="connsiteY227" fmla="*/ 788263 h 3921755"/>
                            <a:gd name="connsiteX228" fmla="*/ 2408664 w 5296830"/>
                            <a:gd name="connsiteY228" fmla="*/ 754809 h 3921755"/>
                            <a:gd name="connsiteX229" fmla="*/ 2442118 w 5296830"/>
                            <a:gd name="connsiteY229" fmla="*/ 721355 h 3921755"/>
                            <a:gd name="connsiteX230" fmla="*/ 2453269 w 5296830"/>
                            <a:gd name="connsiteY230" fmla="*/ 687902 h 3921755"/>
                            <a:gd name="connsiteX231" fmla="*/ 2497874 w 5296830"/>
                            <a:gd name="connsiteY231" fmla="*/ 643297 h 3921755"/>
                            <a:gd name="connsiteX232" fmla="*/ 2598235 w 5296830"/>
                            <a:gd name="connsiteY232" fmla="*/ 598692 h 3921755"/>
                            <a:gd name="connsiteX233" fmla="*/ 2620537 w 5296830"/>
                            <a:gd name="connsiteY233" fmla="*/ 565238 h 3921755"/>
                            <a:gd name="connsiteX234" fmla="*/ 2587083 w 5296830"/>
                            <a:gd name="connsiteY234" fmla="*/ 554087 h 3921755"/>
                            <a:gd name="connsiteX235" fmla="*/ 2520176 w 5296830"/>
                            <a:gd name="connsiteY235" fmla="*/ 565238 h 3921755"/>
                            <a:gd name="connsiteX236" fmla="*/ 2453269 w 5296830"/>
                            <a:gd name="connsiteY236" fmla="*/ 542936 h 3921755"/>
                            <a:gd name="connsiteX237" fmla="*/ 2430966 w 5296830"/>
                            <a:gd name="connsiteY237" fmla="*/ 520633 h 3921755"/>
                            <a:gd name="connsiteX238" fmla="*/ 2352908 w 5296830"/>
                            <a:gd name="connsiteY238" fmla="*/ 498331 h 3921755"/>
                            <a:gd name="connsiteX239" fmla="*/ 2330605 w 5296830"/>
                            <a:gd name="connsiteY239" fmla="*/ 476029 h 3921755"/>
                            <a:gd name="connsiteX240" fmla="*/ 2297152 w 5296830"/>
                            <a:gd name="connsiteY240" fmla="*/ 464877 h 3921755"/>
                            <a:gd name="connsiteX241" fmla="*/ 2118732 w 5296830"/>
                            <a:gd name="connsiteY241" fmla="*/ 442575 h 3921755"/>
                            <a:gd name="connsiteX242" fmla="*/ 2085279 w 5296830"/>
                            <a:gd name="connsiteY242" fmla="*/ 420272 h 3921755"/>
                            <a:gd name="connsiteX243" fmla="*/ 2051825 w 5296830"/>
                            <a:gd name="connsiteY243" fmla="*/ 353365 h 3921755"/>
                            <a:gd name="connsiteX244" fmla="*/ 2007220 w 5296830"/>
                            <a:gd name="connsiteY244" fmla="*/ 308760 h 3921755"/>
                            <a:gd name="connsiteX245" fmla="*/ 1906859 w 5296830"/>
                            <a:gd name="connsiteY245" fmla="*/ 264155 h 3921755"/>
                            <a:gd name="connsiteX246" fmla="*/ 1873405 w 5296830"/>
                            <a:gd name="connsiteY246" fmla="*/ 253004 h 3921755"/>
                            <a:gd name="connsiteX247" fmla="*/ 1806498 w 5296830"/>
                            <a:gd name="connsiteY247" fmla="*/ 197248 h 3921755"/>
                            <a:gd name="connsiteX248" fmla="*/ 1773044 w 5296830"/>
                            <a:gd name="connsiteY248" fmla="*/ 163794 h 3921755"/>
                            <a:gd name="connsiteX249" fmla="*/ 1739591 w 5296830"/>
                            <a:gd name="connsiteY249" fmla="*/ 141492 h 3921755"/>
                            <a:gd name="connsiteX250" fmla="*/ 1694986 w 5296830"/>
                            <a:gd name="connsiteY250" fmla="*/ 96887 h 3921755"/>
                            <a:gd name="connsiteX251" fmla="*/ 1661532 w 5296830"/>
                            <a:gd name="connsiteY251" fmla="*/ 41131 h 3921755"/>
                            <a:gd name="connsiteX252" fmla="*/ 1594625 w 5296830"/>
                            <a:gd name="connsiteY252" fmla="*/ 29980 h 3921755"/>
                            <a:gd name="connsiteX253" fmla="*/ 1449659 w 5296830"/>
                            <a:gd name="connsiteY253" fmla="*/ 18829 h 3921755"/>
                            <a:gd name="connsiteX254" fmla="*/ 1248937 w 5296830"/>
                            <a:gd name="connsiteY254" fmla="*/ 18829 h 3921755"/>
                            <a:gd name="connsiteX255" fmla="*/ 1215483 w 5296830"/>
                            <a:gd name="connsiteY255" fmla="*/ 41131 h 3921755"/>
                            <a:gd name="connsiteX256" fmla="*/ 1204332 w 5296830"/>
                            <a:gd name="connsiteY256" fmla="*/ 74585 h 3921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</a:cxnLst>
                          <a:rect l="l" t="t" r="r" b="b"/>
                          <a:pathLst>
                            <a:path w="5296830" h="3921755">
                              <a:moveTo>
                                <a:pt x="1204332" y="74585"/>
                              </a:moveTo>
                              <a:cubicBezTo>
                                <a:pt x="1193181" y="85736"/>
                                <a:pt x="1156186" y="87744"/>
                                <a:pt x="1148576" y="108038"/>
                              </a:cubicBezTo>
                              <a:cubicBezTo>
                                <a:pt x="1142030" y="125495"/>
                                <a:pt x="1182424" y="181112"/>
                                <a:pt x="1193181" y="197248"/>
                              </a:cubicBezTo>
                              <a:cubicBezTo>
                                <a:pt x="1196898" y="219550"/>
                                <a:pt x="1201135" y="241772"/>
                                <a:pt x="1204332" y="264155"/>
                              </a:cubicBezTo>
                              <a:cubicBezTo>
                                <a:pt x="1208570" y="293822"/>
                                <a:pt x="1207598" y="324453"/>
                                <a:pt x="1215483" y="353365"/>
                              </a:cubicBezTo>
                              <a:cubicBezTo>
                                <a:pt x="1219009" y="366295"/>
                                <a:pt x="1230352" y="375668"/>
                                <a:pt x="1237786" y="386819"/>
                              </a:cubicBezTo>
                              <a:cubicBezTo>
                                <a:pt x="1241503" y="409121"/>
                                <a:pt x="1240998" y="432556"/>
                                <a:pt x="1248937" y="453726"/>
                              </a:cubicBezTo>
                              <a:cubicBezTo>
                                <a:pt x="1252629" y="463570"/>
                                <a:pt x="1266538" y="466625"/>
                                <a:pt x="1271240" y="476029"/>
                              </a:cubicBezTo>
                              <a:cubicBezTo>
                                <a:pt x="1281753" y="497056"/>
                                <a:pt x="1286108" y="520634"/>
                                <a:pt x="1293542" y="542936"/>
                              </a:cubicBezTo>
                              <a:cubicBezTo>
                                <a:pt x="1297259" y="554087"/>
                                <a:pt x="1296381" y="568078"/>
                                <a:pt x="1304693" y="576390"/>
                              </a:cubicBezTo>
                              <a:lnTo>
                                <a:pt x="1360449" y="632146"/>
                              </a:lnTo>
                              <a:cubicBezTo>
                                <a:pt x="1367883" y="639580"/>
                                <a:pt x="1374004" y="648616"/>
                                <a:pt x="1382752" y="654448"/>
                              </a:cubicBezTo>
                              <a:lnTo>
                                <a:pt x="1449659" y="699053"/>
                              </a:lnTo>
                              <a:cubicBezTo>
                                <a:pt x="1453376" y="710204"/>
                                <a:pt x="1460810" y="720752"/>
                                <a:pt x="1460810" y="732507"/>
                              </a:cubicBezTo>
                              <a:cubicBezTo>
                                <a:pt x="1460810" y="773609"/>
                                <a:pt x="1451097" y="775673"/>
                                <a:pt x="1427357" y="799414"/>
                              </a:cubicBezTo>
                              <a:cubicBezTo>
                                <a:pt x="1425069" y="806276"/>
                                <a:pt x="1399906" y="859458"/>
                                <a:pt x="1427357" y="866321"/>
                              </a:cubicBezTo>
                              <a:cubicBezTo>
                                <a:pt x="1440359" y="869571"/>
                                <a:pt x="1448823" y="850012"/>
                                <a:pt x="1460810" y="844019"/>
                              </a:cubicBezTo>
                              <a:cubicBezTo>
                                <a:pt x="1471324" y="838762"/>
                                <a:pt x="1483113" y="836585"/>
                                <a:pt x="1494264" y="832868"/>
                              </a:cubicBezTo>
                              <a:cubicBezTo>
                                <a:pt x="1521697" y="805435"/>
                                <a:pt x="1538359" y="782942"/>
                                <a:pt x="1572322" y="765960"/>
                              </a:cubicBezTo>
                              <a:cubicBezTo>
                                <a:pt x="1582836" y="760703"/>
                                <a:pt x="1594625" y="758526"/>
                                <a:pt x="1605776" y="754809"/>
                              </a:cubicBezTo>
                              <a:cubicBezTo>
                                <a:pt x="1642947" y="758526"/>
                                <a:pt x="1682604" y="752086"/>
                                <a:pt x="1717288" y="765960"/>
                              </a:cubicBezTo>
                              <a:cubicBezTo>
                                <a:pt x="1741692" y="775721"/>
                                <a:pt x="1751175" y="807136"/>
                                <a:pt x="1773044" y="821716"/>
                              </a:cubicBezTo>
                              <a:lnTo>
                                <a:pt x="1806498" y="844019"/>
                              </a:lnTo>
                              <a:cubicBezTo>
                                <a:pt x="1810215" y="855170"/>
                                <a:pt x="1811601" y="867393"/>
                                <a:pt x="1817649" y="877472"/>
                              </a:cubicBezTo>
                              <a:cubicBezTo>
                                <a:pt x="1838922" y="912926"/>
                                <a:pt x="1866178" y="904146"/>
                                <a:pt x="1906859" y="910926"/>
                              </a:cubicBezTo>
                              <a:cubicBezTo>
                                <a:pt x="1918010" y="918360"/>
                                <a:pt x="1930017" y="924649"/>
                                <a:pt x="1940313" y="933229"/>
                              </a:cubicBezTo>
                              <a:cubicBezTo>
                                <a:pt x="1972510" y="960060"/>
                                <a:pt x="1974140" y="967243"/>
                                <a:pt x="1996069" y="1000136"/>
                              </a:cubicBezTo>
                              <a:cubicBezTo>
                                <a:pt x="2021696" y="1077017"/>
                                <a:pt x="2001748" y="1050420"/>
                                <a:pt x="2040674" y="1089346"/>
                              </a:cubicBezTo>
                              <a:cubicBezTo>
                                <a:pt x="2067214" y="1168968"/>
                                <a:pt x="2049936" y="1136693"/>
                                <a:pt x="2085279" y="1189707"/>
                              </a:cubicBezTo>
                              <a:cubicBezTo>
                                <a:pt x="2088996" y="1200858"/>
                                <a:pt x="2090383" y="1213081"/>
                                <a:pt x="2096430" y="1223160"/>
                              </a:cubicBezTo>
                              <a:cubicBezTo>
                                <a:pt x="2101839" y="1232175"/>
                                <a:pt x="2114030" y="1236059"/>
                                <a:pt x="2118732" y="1245463"/>
                              </a:cubicBezTo>
                              <a:cubicBezTo>
                                <a:pt x="2129245" y="1266490"/>
                                <a:pt x="2133601" y="1290068"/>
                                <a:pt x="2141035" y="1312370"/>
                              </a:cubicBezTo>
                              <a:lnTo>
                                <a:pt x="2152186" y="1345824"/>
                              </a:lnTo>
                              <a:cubicBezTo>
                                <a:pt x="2148469" y="1382995"/>
                                <a:pt x="2147919" y="1420620"/>
                                <a:pt x="2141035" y="1457336"/>
                              </a:cubicBezTo>
                              <a:cubicBezTo>
                                <a:pt x="2133457" y="1497752"/>
                                <a:pt x="2120961" y="1527033"/>
                                <a:pt x="2096430" y="1557697"/>
                              </a:cubicBezTo>
                              <a:cubicBezTo>
                                <a:pt x="2089862" y="1565907"/>
                                <a:pt x="2081561" y="1572565"/>
                                <a:pt x="2074127" y="1579999"/>
                              </a:cubicBezTo>
                              <a:cubicBezTo>
                                <a:pt x="2066693" y="1594867"/>
                                <a:pt x="2060072" y="1610171"/>
                                <a:pt x="2051825" y="1624604"/>
                              </a:cubicBezTo>
                              <a:cubicBezTo>
                                <a:pt x="2045176" y="1636240"/>
                                <a:pt x="2035516" y="1646071"/>
                                <a:pt x="2029522" y="1658058"/>
                              </a:cubicBezTo>
                              <a:cubicBezTo>
                                <a:pt x="1983349" y="1750402"/>
                                <a:pt x="2059991" y="1629080"/>
                                <a:pt x="1996069" y="1724965"/>
                              </a:cubicBezTo>
                              <a:cubicBezTo>
                                <a:pt x="1991826" y="1746179"/>
                                <a:pt x="1985198" y="1791311"/>
                                <a:pt x="1973766" y="1814175"/>
                              </a:cubicBezTo>
                              <a:cubicBezTo>
                                <a:pt x="1967772" y="1826162"/>
                                <a:pt x="1957458" y="1835642"/>
                                <a:pt x="1951464" y="1847629"/>
                              </a:cubicBezTo>
                              <a:cubicBezTo>
                                <a:pt x="1933325" y="1883908"/>
                                <a:pt x="1949969" y="1882577"/>
                                <a:pt x="1918010" y="1914536"/>
                              </a:cubicBezTo>
                              <a:cubicBezTo>
                                <a:pt x="1908533" y="1924013"/>
                                <a:pt x="1895022" y="1928466"/>
                                <a:pt x="1884557" y="1936838"/>
                              </a:cubicBezTo>
                              <a:cubicBezTo>
                                <a:pt x="1876347" y="1943406"/>
                                <a:pt x="1869688" y="1951707"/>
                                <a:pt x="1862254" y="1959141"/>
                              </a:cubicBezTo>
                              <a:cubicBezTo>
                                <a:pt x="1772155" y="1944125"/>
                                <a:pt x="1816800" y="1955141"/>
                                <a:pt x="1728440" y="1925687"/>
                              </a:cubicBezTo>
                              <a:lnTo>
                                <a:pt x="1694986" y="1914536"/>
                              </a:lnTo>
                              <a:cubicBezTo>
                                <a:pt x="1574506" y="1923142"/>
                                <a:pt x="1530554" y="1934715"/>
                                <a:pt x="1416205" y="1914536"/>
                              </a:cubicBezTo>
                              <a:cubicBezTo>
                                <a:pt x="1393054" y="1910450"/>
                                <a:pt x="1371600" y="1899667"/>
                                <a:pt x="1349298" y="1892233"/>
                              </a:cubicBezTo>
                              <a:lnTo>
                                <a:pt x="1315844" y="1881082"/>
                              </a:lnTo>
                              <a:lnTo>
                                <a:pt x="1282391" y="1869931"/>
                              </a:lnTo>
                              <a:lnTo>
                                <a:pt x="1248937" y="1858780"/>
                              </a:lnTo>
                              <a:cubicBezTo>
                                <a:pt x="1208049" y="1862497"/>
                                <a:pt x="1166918" y="1864125"/>
                                <a:pt x="1126274" y="1869931"/>
                              </a:cubicBezTo>
                              <a:cubicBezTo>
                                <a:pt x="1114638" y="1871593"/>
                                <a:pt x="1104122" y="1877853"/>
                                <a:pt x="1092820" y="1881082"/>
                              </a:cubicBezTo>
                              <a:cubicBezTo>
                                <a:pt x="1078084" y="1885292"/>
                                <a:pt x="1063083" y="1888516"/>
                                <a:pt x="1048215" y="1892233"/>
                              </a:cubicBezTo>
                              <a:cubicBezTo>
                                <a:pt x="1040781" y="1899667"/>
                                <a:pt x="1034123" y="1907968"/>
                                <a:pt x="1025913" y="1914536"/>
                              </a:cubicBezTo>
                              <a:cubicBezTo>
                                <a:pt x="1015448" y="1922908"/>
                                <a:pt x="995710" y="1923836"/>
                                <a:pt x="992459" y="1936838"/>
                              </a:cubicBezTo>
                              <a:cubicBezTo>
                                <a:pt x="986975" y="1958773"/>
                                <a:pt x="998705" y="1981674"/>
                                <a:pt x="1003610" y="2003746"/>
                              </a:cubicBezTo>
                              <a:cubicBezTo>
                                <a:pt x="1006160" y="2015220"/>
                                <a:pt x="1011532" y="2025897"/>
                                <a:pt x="1014761" y="2037199"/>
                              </a:cubicBezTo>
                              <a:cubicBezTo>
                                <a:pt x="1042768" y="2135222"/>
                                <a:pt x="1010326" y="2035041"/>
                                <a:pt x="1037064" y="2115258"/>
                              </a:cubicBezTo>
                              <a:cubicBezTo>
                                <a:pt x="1033347" y="2137560"/>
                                <a:pt x="1033852" y="2160995"/>
                                <a:pt x="1025913" y="2182165"/>
                              </a:cubicBezTo>
                              <a:cubicBezTo>
                                <a:pt x="1022221" y="2192009"/>
                                <a:pt x="1010178" y="2196258"/>
                                <a:pt x="1003610" y="2204468"/>
                              </a:cubicBezTo>
                              <a:cubicBezTo>
                                <a:pt x="995238" y="2214933"/>
                                <a:pt x="989680" y="2227456"/>
                                <a:pt x="981308" y="2237921"/>
                              </a:cubicBezTo>
                              <a:cubicBezTo>
                                <a:pt x="968524" y="2253901"/>
                                <a:pt x="943540" y="2274531"/>
                                <a:pt x="925552" y="2282526"/>
                              </a:cubicBezTo>
                              <a:cubicBezTo>
                                <a:pt x="855919" y="2313474"/>
                                <a:pt x="872510" y="2289276"/>
                                <a:pt x="825191" y="2327131"/>
                              </a:cubicBezTo>
                              <a:cubicBezTo>
                                <a:pt x="816981" y="2333699"/>
                                <a:pt x="811299" y="2343125"/>
                                <a:pt x="802888" y="2349433"/>
                              </a:cubicBezTo>
                              <a:cubicBezTo>
                                <a:pt x="781445" y="2365515"/>
                                <a:pt x="754934" y="2375085"/>
                                <a:pt x="735981" y="2394038"/>
                              </a:cubicBezTo>
                              <a:lnTo>
                                <a:pt x="691376" y="2438643"/>
                              </a:lnTo>
                              <a:cubicBezTo>
                                <a:pt x="687659" y="2449794"/>
                                <a:pt x="680225" y="2460342"/>
                                <a:pt x="680225" y="2472097"/>
                              </a:cubicBezTo>
                              <a:cubicBezTo>
                                <a:pt x="680225" y="2496828"/>
                                <a:pt x="685079" y="2571016"/>
                                <a:pt x="702527" y="2605911"/>
                              </a:cubicBezTo>
                              <a:cubicBezTo>
                                <a:pt x="708521" y="2617898"/>
                                <a:pt x="717396" y="2628214"/>
                                <a:pt x="724830" y="2639365"/>
                              </a:cubicBezTo>
                              <a:cubicBezTo>
                                <a:pt x="728547" y="2654233"/>
                                <a:pt x="729944" y="2669883"/>
                                <a:pt x="735981" y="2683970"/>
                              </a:cubicBezTo>
                              <a:cubicBezTo>
                                <a:pt x="741260" y="2696289"/>
                                <a:pt x="756621" y="2704125"/>
                                <a:pt x="758283" y="2717424"/>
                              </a:cubicBezTo>
                              <a:cubicBezTo>
                                <a:pt x="763410" y="2758442"/>
                                <a:pt x="727191" y="2815423"/>
                                <a:pt x="702527" y="2840087"/>
                              </a:cubicBezTo>
                              <a:cubicBezTo>
                                <a:pt x="687659" y="2854955"/>
                                <a:pt x="669586" y="2867196"/>
                                <a:pt x="657922" y="2884692"/>
                              </a:cubicBezTo>
                              <a:cubicBezTo>
                                <a:pt x="643054" y="2906994"/>
                                <a:pt x="632271" y="2932646"/>
                                <a:pt x="613318" y="2951599"/>
                              </a:cubicBezTo>
                              <a:cubicBezTo>
                                <a:pt x="594780" y="2970137"/>
                                <a:pt x="582884" y="2984949"/>
                                <a:pt x="557561" y="2996204"/>
                              </a:cubicBezTo>
                              <a:cubicBezTo>
                                <a:pt x="536078" y="3005752"/>
                                <a:pt x="512956" y="3011073"/>
                                <a:pt x="490654" y="3018507"/>
                              </a:cubicBezTo>
                              <a:lnTo>
                                <a:pt x="457200" y="3029658"/>
                              </a:lnTo>
                              <a:cubicBezTo>
                                <a:pt x="446049" y="3037092"/>
                                <a:pt x="433833" y="3043135"/>
                                <a:pt x="423747" y="3051960"/>
                              </a:cubicBezTo>
                              <a:cubicBezTo>
                                <a:pt x="403967" y="3069268"/>
                                <a:pt x="393490" y="3101341"/>
                                <a:pt x="367991" y="3107716"/>
                              </a:cubicBezTo>
                              <a:lnTo>
                                <a:pt x="323386" y="3118868"/>
                              </a:lnTo>
                              <a:cubicBezTo>
                                <a:pt x="312235" y="3126302"/>
                                <a:pt x="299409" y="3131693"/>
                                <a:pt x="289932" y="3141170"/>
                              </a:cubicBezTo>
                              <a:cubicBezTo>
                                <a:pt x="280455" y="3150647"/>
                                <a:pt x="278995" y="3167521"/>
                                <a:pt x="267630" y="3174624"/>
                              </a:cubicBezTo>
                              <a:cubicBezTo>
                                <a:pt x="243370" y="3189787"/>
                                <a:pt x="186249" y="3199038"/>
                                <a:pt x="156118" y="3208077"/>
                              </a:cubicBezTo>
                              <a:cubicBezTo>
                                <a:pt x="133600" y="3214832"/>
                                <a:pt x="111513" y="3222946"/>
                                <a:pt x="89210" y="3230380"/>
                              </a:cubicBezTo>
                              <a:cubicBezTo>
                                <a:pt x="78059" y="3234097"/>
                                <a:pt x="67283" y="3239226"/>
                                <a:pt x="55757" y="3241531"/>
                              </a:cubicBezTo>
                              <a:lnTo>
                                <a:pt x="0" y="3252682"/>
                              </a:lnTo>
                              <a:cubicBezTo>
                                <a:pt x="31351" y="3255532"/>
                                <a:pt x="113209" y="3253530"/>
                                <a:pt x="156118" y="3274985"/>
                              </a:cubicBezTo>
                              <a:cubicBezTo>
                                <a:pt x="168105" y="3280979"/>
                                <a:pt x="177584" y="3291294"/>
                                <a:pt x="189571" y="3297287"/>
                              </a:cubicBezTo>
                              <a:cubicBezTo>
                                <a:pt x="200085" y="3302544"/>
                                <a:pt x="212221" y="3303808"/>
                                <a:pt x="223025" y="3308438"/>
                              </a:cubicBezTo>
                              <a:cubicBezTo>
                                <a:pt x="238304" y="3314986"/>
                                <a:pt x="253197" y="3322493"/>
                                <a:pt x="267630" y="3330741"/>
                              </a:cubicBezTo>
                              <a:cubicBezTo>
                                <a:pt x="279266" y="3337390"/>
                                <a:pt x="288765" y="3347764"/>
                                <a:pt x="301083" y="3353043"/>
                              </a:cubicBezTo>
                              <a:cubicBezTo>
                                <a:pt x="315170" y="3359080"/>
                                <a:pt x="330820" y="3360477"/>
                                <a:pt x="345688" y="3364194"/>
                              </a:cubicBezTo>
                              <a:cubicBezTo>
                                <a:pt x="422376" y="3415319"/>
                                <a:pt x="387167" y="3400323"/>
                                <a:pt x="446049" y="3419950"/>
                              </a:cubicBezTo>
                              <a:cubicBezTo>
                                <a:pt x="453483" y="3427384"/>
                                <a:pt x="460275" y="3435522"/>
                                <a:pt x="468352" y="3442253"/>
                              </a:cubicBezTo>
                              <a:cubicBezTo>
                                <a:pt x="482630" y="3454151"/>
                                <a:pt x="497731" y="3465049"/>
                                <a:pt x="512957" y="3475707"/>
                              </a:cubicBezTo>
                              <a:cubicBezTo>
                                <a:pt x="534916" y="3491078"/>
                                <a:pt x="557562" y="3505443"/>
                                <a:pt x="579864" y="3520311"/>
                              </a:cubicBezTo>
                              <a:lnTo>
                                <a:pt x="613318" y="3542614"/>
                              </a:lnTo>
                              <a:cubicBezTo>
                                <a:pt x="613320" y="3542616"/>
                                <a:pt x="680224" y="3587218"/>
                                <a:pt x="680225" y="3587219"/>
                              </a:cubicBezTo>
                              <a:cubicBezTo>
                                <a:pt x="747735" y="3654729"/>
                                <a:pt x="712472" y="3631221"/>
                                <a:pt x="780586" y="3665277"/>
                              </a:cubicBezTo>
                              <a:lnTo>
                                <a:pt x="825191" y="3709882"/>
                              </a:lnTo>
                              <a:cubicBezTo>
                                <a:pt x="832625" y="3717316"/>
                                <a:pt x="841661" y="3723437"/>
                                <a:pt x="847493" y="3732185"/>
                              </a:cubicBezTo>
                              <a:cubicBezTo>
                                <a:pt x="884377" y="3787508"/>
                                <a:pt x="860318" y="3756159"/>
                                <a:pt x="925552" y="3821394"/>
                              </a:cubicBezTo>
                              <a:lnTo>
                                <a:pt x="970157" y="3865999"/>
                              </a:lnTo>
                              <a:cubicBezTo>
                                <a:pt x="981308" y="3873433"/>
                                <a:pt x="991623" y="3882308"/>
                                <a:pt x="1003610" y="3888302"/>
                              </a:cubicBezTo>
                              <a:cubicBezTo>
                                <a:pt x="1095959" y="3934477"/>
                                <a:pt x="974630" y="3857831"/>
                                <a:pt x="1070518" y="3921755"/>
                              </a:cubicBezTo>
                              <a:cubicBezTo>
                                <a:pt x="1126274" y="3918038"/>
                                <a:pt x="1182213" y="3916454"/>
                                <a:pt x="1237786" y="3910604"/>
                              </a:cubicBezTo>
                              <a:cubicBezTo>
                                <a:pt x="1253028" y="3909000"/>
                                <a:pt x="1267430" y="3902778"/>
                                <a:pt x="1282391" y="3899453"/>
                              </a:cubicBezTo>
                              <a:cubicBezTo>
                                <a:pt x="1300893" y="3895342"/>
                                <a:pt x="1319288" y="3890188"/>
                                <a:pt x="1338147" y="3888302"/>
                              </a:cubicBezTo>
                              <a:cubicBezTo>
                                <a:pt x="1393749" y="3882742"/>
                                <a:pt x="1449659" y="3880867"/>
                                <a:pt x="1505415" y="3877150"/>
                              </a:cubicBezTo>
                              <a:cubicBezTo>
                                <a:pt x="1516566" y="3873433"/>
                                <a:pt x="1528065" y="3870629"/>
                                <a:pt x="1538869" y="3865999"/>
                              </a:cubicBezTo>
                              <a:cubicBezTo>
                                <a:pt x="1635331" y="3824659"/>
                                <a:pt x="1538470" y="3858698"/>
                                <a:pt x="1616927" y="3832546"/>
                              </a:cubicBezTo>
                              <a:cubicBezTo>
                                <a:pt x="1628078" y="3825112"/>
                                <a:pt x="1638394" y="3816237"/>
                                <a:pt x="1650381" y="3810243"/>
                              </a:cubicBezTo>
                              <a:cubicBezTo>
                                <a:pt x="1704606" y="3783131"/>
                                <a:pt x="1754720" y="3804999"/>
                                <a:pt x="1817649" y="3810243"/>
                              </a:cubicBezTo>
                              <a:cubicBezTo>
                                <a:pt x="1888273" y="3806526"/>
                                <a:pt x="1959090" y="3805495"/>
                                <a:pt x="2029522" y="3799092"/>
                              </a:cubicBezTo>
                              <a:cubicBezTo>
                                <a:pt x="2041228" y="3798028"/>
                                <a:pt x="2051572" y="3790792"/>
                                <a:pt x="2062976" y="3787941"/>
                              </a:cubicBezTo>
                              <a:cubicBezTo>
                                <a:pt x="2081364" y="3783344"/>
                                <a:pt x="2100345" y="3781387"/>
                                <a:pt x="2118732" y="3776790"/>
                              </a:cubicBezTo>
                              <a:cubicBezTo>
                                <a:pt x="2130136" y="3773939"/>
                                <a:pt x="2140884" y="3768867"/>
                                <a:pt x="2152186" y="3765638"/>
                              </a:cubicBezTo>
                              <a:cubicBezTo>
                                <a:pt x="2166922" y="3761428"/>
                                <a:pt x="2181923" y="3758204"/>
                                <a:pt x="2196791" y="3754487"/>
                              </a:cubicBezTo>
                              <a:cubicBezTo>
                                <a:pt x="2207942" y="3747053"/>
                                <a:pt x="2217997" y="3737628"/>
                                <a:pt x="2230244" y="3732185"/>
                              </a:cubicBezTo>
                              <a:cubicBezTo>
                                <a:pt x="2296139" y="3702898"/>
                                <a:pt x="2320957" y="3707237"/>
                                <a:pt x="2397513" y="3698731"/>
                              </a:cubicBezTo>
                              <a:cubicBezTo>
                                <a:pt x="2482401" y="3670435"/>
                                <a:pt x="2441368" y="3681040"/>
                                <a:pt x="2520176" y="3665277"/>
                              </a:cubicBezTo>
                              <a:cubicBezTo>
                                <a:pt x="2530274" y="3657703"/>
                                <a:pt x="2581933" y="3617672"/>
                                <a:pt x="2598235" y="3609521"/>
                              </a:cubicBezTo>
                              <a:cubicBezTo>
                                <a:pt x="2608748" y="3604264"/>
                                <a:pt x="2621175" y="3603627"/>
                                <a:pt x="2631688" y="3598370"/>
                              </a:cubicBezTo>
                              <a:cubicBezTo>
                                <a:pt x="2643675" y="3592376"/>
                                <a:pt x="2652895" y="3581511"/>
                                <a:pt x="2665142" y="3576068"/>
                              </a:cubicBezTo>
                              <a:cubicBezTo>
                                <a:pt x="2736509" y="3544349"/>
                                <a:pt x="2719897" y="3561134"/>
                                <a:pt x="2787805" y="3542614"/>
                              </a:cubicBezTo>
                              <a:cubicBezTo>
                                <a:pt x="2810486" y="3536428"/>
                                <a:pt x="2831660" y="3524921"/>
                                <a:pt x="2854713" y="3520311"/>
                              </a:cubicBezTo>
                              <a:cubicBezTo>
                                <a:pt x="2891884" y="3512877"/>
                                <a:pt x="2930263" y="3509996"/>
                                <a:pt x="2966225" y="3498009"/>
                              </a:cubicBezTo>
                              <a:cubicBezTo>
                                <a:pt x="2977376" y="3494292"/>
                                <a:pt x="2988153" y="3489163"/>
                                <a:pt x="2999679" y="3486858"/>
                              </a:cubicBezTo>
                              <a:cubicBezTo>
                                <a:pt x="3025452" y="3481703"/>
                                <a:pt x="3051718" y="3479424"/>
                                <a:pt x="3077737" y="3475707"/>
                              </a:cubicBezTo>
                              <a:cubicBezTo>
                                <a:pt x="3088888" y="3471990"/>
                                <a:pt x="3099787" y="3467406"/>
                                <a:pt x="3111191" y="3464555"/>
                              </a:cubicBezTo>
                              <a:lnTo>
                                <a:pt x="3200400" y="3442253"/>
                              </a:lnTo>
                              <a:cubicBezTo>
                                <a:pt x="3239326" y="3403327"/>
                                <a:pt x="3212729" y="3423275"/>
                                <a:pt x="3289610" y="3397648"/>
                              </a:cubicBezTo>
                              <a:lnTo>
                                <a:pt x="3289610" y="3397648"/>
                              </a:lnTo>
                              <a:lnTo>
                                <a:pt x="3356518" y="3353043"/>
                              </a:lnTo>
                              <a:cubicBezTo>
                                <a:pt x="3363952" y="3341892"/>
                                <a:pt x="3370448" y="3330055"/>
                                <a:pt x="3378820" y="3319590"/>
                              </a:cubicBezTo>
                              <a:cubicBezTo>
                                <a:pt x="3442323" y="3240210"/>
                                <a:pt x="3407070" y="3392461"/>
                                <a:pt x="3389971" y="3118868"/>
                              </a:cubicBezTo>
                              <a:cubicBezTo>
                                <a:pt x="3404354" y="3109279"/>
                                <a:pt x="3451829" y="3080788"/>
                                <a:pt x="3456879" y="3063111"/>
                              </a:cubicBezTo>
                              <a:cubicBezTo>
                                <a:pt x="3465317" y="3033576"/>
                                <a:pt x="3434254" y="3006711"/>
                                <a:pt x="3423425" y="2985053"/>
                              </a:cubicBezTo>
                              <a:cubicBezTo>
                                <a:pt x="3414515" y="2967232"/>
                                <a:pt x="3405884" y="2923662"/>
                                <a:pt x="3401122" y="2906994"/>
                              </a:cubicBezTo>
                              <a:cubicBezTo>
                                <a:pt x="3397893" y="2895692"/>
                                <a:pt x="3393688" y="2884692"/>
                                <a:pt x="3389971" y="2873541"/>
                              </a:cubicBezTo>
                              <a:cubicBezTo>
                                <a:pt x="3393688" y="2862390"/>
                                <a:pt x="3395074" y="2850166"/>
                                <a:pt x="3401122" y="2840087"/>
                              </a:cubicBezTo>
                              <a:cubicBezTo>
                                <a:pt x="3440849" y="2773876"/>
                                <a:pt x="3407462" y="2870426"/>
                                <a:pt x="3445727" y="2784331"/>
                              </a:cubicBezTo>
                              <a:cubicBezTo>
                                <a:pt x="3455275" y="2762848"/>
                                <a:pt x="3468030" y="2717424"/>
                                <a:pt x="3468030" y="2717424"/>
                              </a:cubicBezTo>
                              <a:cubicBezTo>
                                <a:pt x="3475882" y="2646752"/>
                                <a:pt x="3473290" y="2629264"/>
                                <a:pt x="3490332" y="2572458"/>
                              </a:cubicBezTo>
                              <a:cubicBezTo>
                                <a:pt x="3497087" y="2549940"/>
                                <a:pt x="3512635" y="2505550"/>
                                <a:pt x="3512635" y="2505550"/>
                              </a:cubicBezTo>
                              <a:lnTo>
                                <a:pt x="3490332" y="2438643"/>
                              </a:lnTo>
                              <a:lnTo>
                                <a:pt x="3479181" y="2405190"/>
                              </a:lnTo>
                              <a:cubicBezTo>
                                <a:pt x="3482898" y="2375453"/>
                                <a:pt x="3484053" y="2345283"/>
                                <a:pt x="3490332" y="2315980"/>
                              </a:cubicBezTo>
                              <a:cubicBezTo>
                                <a:pt x="3495258" y="2292993"/>
                                <a:pt x="3512635" y="2249072"/>
                                <a:pt x="3512635" y="2249072"/>
                              </a:cubicBezTo>
                              <a:cubicBezTo>
                                <a:pt x="3519628" y="2200123"/>
                                <a:pt x="3532360" y="2100685"/>
                                <a:pt x="3546088" y="2059502"/>
                              </a:cubicBezTo>
                              <a:cubicBezTo>
                                <a:pt x="3553522" y="2037199"/>
                                <a:pt x="3551768" y="2009217"/>
                                <a:pt x="3568391" y="1992594"/>
                              </a:cubicBezTo>
                              <a:lnTo>
                                <a:pt x="3601844" y="1959141"/>
                              </a:lnTo>
                              <a:cubicBezTo>
                                <a:pt x="3635298" y="1962858"/>
                                <a:pt x="3669199" y="1963691"/>
                                <a:pt x="3702205" y="1970292"/>
                              </a:cubicBezTo>
                              <a:cubicBezTo>
                                <a:pt x="3725257" y="1974902"/>
                                <a:pt x="3746810" y="1985160"/>
                                <a:pt x="3769113" y="1992594"/>
                              </a:cubicBezTo>
                              <a:lnTo>
                                <a:pt x="3802566" y="2003746"/>
                              </a:lnTo>
                              <a:cubicBezTo>
                                <a:pt x="3828140" y="2080462"/>
                                <a:pt x="3799653" y="1987718"/>
                                <a:pt x="3824869" y="2126409"/>
                              </a:cubicBezTo>
                              <a:cubicBezTo>
                                <a:pt x="3830640" y="2158150"/>
                                <a:pt x="3840466" y="2166531"/>
                                <a:pt x="3858322" y="2193316"/>
                              </a:cubicBezTo>
                              <a:cubicBezTo>
                                <a:pt x="3862039" y="2208184"/>
                                <a:pt x="3857213" y="2228725"/>
                                <a:pt x="3869474" y="2237921"/>
                              </a:cubicBezTo>
                              <a:cubicBezTo>
                                <a:pt x="3880336" y="2246068"/>
                                <a:pt x="3933402" y="2206454"/>
                                <a:pt x="3936381" y="2204468"/>
                              </a:cubicBezTo>
                              <a:cubicBezTo>
                                <a:pt x="3944261" y="2192648"/>
                                <a:pt x="3965095" y="2156656"/>
                                <a:pt x="3980986" y="2148711"/>
                              </a:cubicBezTo>
                              <a:cubicBezTo>
                                <a:pt x="4002013" y="2138198"/>
                                <a:pt x="4025591" y="2133843"/>
                                <a:pt x="4047893" y="2126409"/>
                              </a:cubicBezTo>
                              <a:cubicBezTo>
                                <a:pt x="4109776" y="2105782"/>
                                <a:pt x="4069686" y="2116716"/>
                                <a:pt x="4170557" y="2104107"/>
                              </a:cubicBezTo>
                              <a:cubicBezTo>
                                <a:pt x="4185425" y="2100390"/>
                                <a:pt x="4200482" y="2097359"/>
                                <a:pt x="4215161" y="2092955"/>
                              </a:cubicBezTo>
                              <a:cubicBezTo>
                                <a:pt x="4237679" y="2086200"/>
                                <a:pt x="4259766" y="2078087"/>
                                <a:pt x="4282069" y="2070653"/>
                              </a:cubicBezTo>
                              <a:lnTo>
                                <a:pt x="4382430" y="2037199"/>
                              </a:lnTo>
                              <a:lnTo>
                                <a:pt x="4449337" y="2014897"/>
                              </a:lnTo>
                              <a:cubicBezTo>
                                <a:pt x="4464205" y="2011180"/>
                                <a:pt x="4478770" y="2005913"/>
                                <a:pt x="4493942" y="2003746"/>
                              </a:cubicBezTo>
                              <a:cubicBezTo>
                                <a:pt x="4530923" y="1998463"/>
                                <a:pt x="4568283" y="1996311"/>
                                <a:pt x="4605454" y="1992594"/>
                              </a:cubicBezTo>
                              <a:cubicBezTo>
                                <a:pt x="4620322" y="1988877"/>
                                <a:pt x="4634874" y="1983514"/>
                                <a:pt x="4650059" y="1981443"/>
                              </a:cubicBezTo>
                              <a:cubicBezTo>
                                <a:pt x="4716761" y="1972347"/>
                                <a:pt x="4785678" y="1976273"/>
                                <a:pt x="4850781" y="1959141"/>
                              </a:cubicBezTo>
                              <a:cubicBezTo>
                                <a:pt x="4862148" y="1956150"/>
                                <a:pt x="4858215" y="1936838"/>
                                <a:pt x="4861932" y="1925687"/>
                              </a:cubicBezTo>
                              <a:cubicBezTo>
                                <a:pt x="4865649" y="1899668"/>
                                <a:pt x="4859153" y="1869917"/>
                                <a:pt x="4873083" y="1847629"/>
                              </a:cubicBezTo>
                              <a:cubicBezTo>
                                <a:pt x="4881206" y="1834633"/>
                                <a:pt x="4903008" y="1840881"/>
                                <a:pt x="4917688" y="1836477"/>
                              </a:cubicBezTo>
                              <a:cubicBezTo>
                                <a:pt x="4940206" y="1829722"/>
                                <a:pt x="4984596" y="1814175"/>
                                <a:pt x="4984596" y="1814175"/>
                              </a:cubicBezTo>
                              <a:cubicBezTo>
                                <a:pt x="5034980" y="1763789"/>
                                <a:pt x="4971301" y="1820821"/>
                                <a:pt x="5073805" y="1769570"/>
                              </a:cubicBezTo>
                              <a:cubicBezTo>
                                <a:pt x="5088673" y="1762136"/>
                                <a:pt x="5103977" y="1755515"/>
                                <a:pt x="5118410" y="1747268"/>
                              </a:cubicBezTo>
                              <a:cubicBezTo>
                                <a:pt x="5130046" y="1740619"/>
                                <a:pt x="5139545" y="1730244"/>
                                <a:pt x="5151864" y="1724965"/>
                              </a:cubicBezTo>
                              <a:cubicBezTo>
                                <a:pt x="5165951" y="1718928"/>
                                <a:pt x="5181601" y="1717531"/>
                                <a:pt x="5196469" y="1713814"/>
                              </a:cubicBezTo>
                              <a:cubicBezTo>
                                <a:pt x="5211337" y="1698946"/>
                                <a:pt x="5223578" y="1680873"/>
                                <a:pt x="5241074" y="1669209"/>
                              </a:cubicBezTo>
                              <a:cubicBezTo>
                                <a:pt x="5283275" y="1641075"/>
                                <a:pt x="5265050" y="1656384"/>
                                <a:pt x="5296830" y="1624604"/>
                              </a:cubicBezTo>
                              <a:cubicBezTo>
                                <a:pt x="5293113" y="1602302"/>
                                <a:pt x="5296506" y="1577546"/>
                                <a:pt x="5285679" y="1557697"/>
                              </a:cubicBezTo>
                              <a:cubicBezTo>
                                <a:pt x="5259057" y="1508890"/>
                                <a:pt x="5232103" y="1508146"/>
                                <a:pt x="5196469" y="1479638"/>
                              </a:cubicBezTo>
                              <a:cubicBezTo>
                                <a:pt x="5188259" y="1473070"/>
                                <a:pt x="5184520" y="1459163"/>
                                <a:pt x="5174166" y="1457336"/>
                              </a:cubicBezTo>
                              <a:cubicBezTo>
                                <a:pt x="5119136" y="1447625"/>
                                <a:pt x="5062654" y="1449902"/>
                                <a:pt x="5006898" y="1446185"/>
                              </a:cubicBezTo>
                              <a:cubicBezTo>
                                <a:pt x="4922802" y="1418151"/>
                                <a:pt x="5026467" y="1455968"/>
                                <a:pt x="4939991" y="1412731"/>
                              </a:cubicBezTo>
                              <a:cubicBezTo>
                                <a:pt x="4929477" y="1407474"/>
                                <a:pt x="4917688" y="1405297"/>
                                <a:pt x="4906537" y="1401580"/>
                              </a:cubicBezTo>
                              <a:cubicBezTo>
                                <a:pt x="4882264" y="1406435"/>
                                <a:pt x="4834997" y="1408529"/>
                                <a:pt x="4817327" y="1435033"/>
                              </a:cubicBezTo>
                              <a:cubicBezTo>
                                <a:pt x="4786716" y="1480949"/>
                                <a:pt x="4828852" y="1477110"/>
                                <a:pt x="4783874" y="1513092"/>
                              </a:cubicBezTo>
                              <a:cubicBezTo>
                                <a:pt x="4774695" y="1520435"/>
                                <a:pt x="4761571" y="1520526"/>
                                <a:pt x="4750420" y="1524243"/>
                              </a:cubicBezTo>
                              <a:cubicBezTo>
                                <a:pt x="4728118" y="1520526"/>
                                <a:pt x="4704384" y="1521788"/>
                                <a:pt x="4683513" y="1513092"/>
                              </a:cubicBezTo>
                              <a:cubicBezTo>
                                <a:pt x="4637780" y="1494036"/>
                                <a:pt x="4615380" y="1467262"/>
                                <a:pt x="4583152" y="1435033"/>
                              </a:cubicBezTo>
                              <a:cubicBezTo>
                                <a:pt x="4586869" y="1412731"/>
                                <a:pt x="4579414" y="1385142"/>
                                <a:pt x="4594303" y="1368126"/>
                              </a:cubicBezTo>
                              <a:cubicBezTo>
                                <a:pt x="4609784" y="1350434"/>
                                <a:pt x="4661210" y="1345824"/>
                                <a:pt x="4661210" y="1345824"/>
                              </a:cubicBezTo>
                              <a:cubicBezTo>
                                <a:pt x="4672361" y="1353258"/>
                                <a:pt x="4685187" y="1358649"/>
                                <a:pt x="4694664" y="1368126"/>
                              </a:cubicBezTo>
                              <a:cubicBezTo>
                                <a:pt x="4704141" y="1377603"/>
                                <a:pt x="4708594" y="1391115"/>
                                <a:pt x="4716966" y="1401580"/>
                              </a:cubicBezTo>
                              <a:cubicBezTo>
                                <a:pt x="4780524" y="1481028"/>
                                <a:pt x="4692928" y="1354368"/>
                                <a:pt x="4761571" y="1457336"/>
                              </a:cubicBezTo>
                              <a:cubicBezTo>
                                <a:pt x="4765288" y="1446185"/>
                                <a:pt x="4767465" y="1434396"/>
                                <a:pt x="4772722" y="1423882"/>
                              </a:cubicBezTo>
                              <a:cubicBezTo>
                                <a:pt x="4778716" y="1411895"/>
                                <a:pt x="4799731" y="1402978"/>
                                <a:pt x="4795025" y="1390429"/>
                              </a:cubicBezTo>
                              <a:cubicBezTo>
                                <a:pt x="4785796" y="1365819"/>
                                <a:pt x="4739269" y="1334672"/>
                                <a:pt x="4739269" y="1334672"/>
                              </a:cubicBezTo>
                              <a:cubicBezTo>
                                <a:pt x="4735552" y="1323521"/>
                                <a:pt x="4729491" y="1312893"/>
                                <a:pt x="4728118" y="1301219"/>
                              </a:cubicBezTo>
                              <a:cubicBezTo>
                                <a:pt x="4722022" y="1249405"/>
                                <a:pt x="4730930" y="1195370"/>
                                <a:pt x="4716966" y="1145102"/>
                              </a:cubicBezTo>
                              <a:cubicBezTo>
                                <a:pt x="4711338" y="1124842"/>
                                <a:pt x="4687229" y="1115365"/>
                                <a:pt x="4672361" y="1100497"/>
                              </a:cubicBezTo>
                              <a:lnTo>
                                <a:pt x="4650059" y="1078194"/>
                              </a:lnTo>
                              <a:lnTo>
                                <a:pt x="4616605" y="977833"/>
                              </a:lnTo>
                              <a:cubicBezTo>
                                <a:pt x="4605812" y="945454"/>
                                <a:pt x="4606734" y="938438"/>
                                <a:pt x="4583152" y="910926"/>
                              </a:cubicBezTo>
                              <a:cubicBezTo>
                                <a:pt x="4569468" y="894961"/>
                                <a:pt x="4559470" y="868413"/>
                                <a:pt x="4538547" y="866321"/>
                              </a:cubicBezTo>
                              <a:lnTo>
                                <a:pt x="4427035" y="855170"/>
                              </a:lnTo>
                              <a:cubicBezTo>
                                <a:pt x="4404732" y="847736"/>
                                <a:pt x="4379687" y="845909"/>
                                <a:pt x="4360127" y="832868"/>
                              </a:cubicBezTo>
                              <a:cubicBezTo>
                                <a:pt x="4348976" y="825434"/>
                                <a:pt x="4339388" y="814803"/>
                                <a:pt x="4326674" y="810565"/>
                              </a:cubicBezTo>
                              <a:cubicBezTo>
                                <a:pt x="4305224" y="803415"/>
                                <a:pt x="4282012" y="803459"/>
                                <a:pt x="4259766" y="799414"/>
                              </a:cubicBezTo>
                              <a:cubicBezTo>
                                <a:pt x="4241118" y="796024"/>
                                <a:pt x="4222595" y="791980"/>
                                <a:pt x="4204010" y="788263"/>
                              </a:cubicBezTo>
                              <a:cubicBezTo>
                                <a:pt x="4196576" y="780829"/>
                                <a:pt x="4189918" y="772528"/>
                                <a:pt x="4181708" y="765960"/>
                              </a:cubicBezTo>
                              <a:cubicBezTo>
                                <a:pt x="4095500" y="696993"/>
                                <a:pt x="4043850" y="739119"/>
                                <a:pt x="3891776" y="732507"/>
                              </a:cubicBezTo>
                              <a:cubicBezTo>
                                <a:pt x="3880625" y="725073"/>
                                <a:pt x="3870309" y="716198"/>
                                <a:pt x="3858322" y="710204"/>
                              </a:cubicBezTo>
                              <a:cubicBezTo>
                                <a:pt x="3840497" y="701291"/>
                                <a:pt x="3796938" y="692666"/>
                                <a:pt x="3780264" y="687902"/>
                              </a:cubicBezTo>
                              <a:cubicBezTo>
                                <a:pt x="3671077" y="656705"/>
                                <a:pt x="3855885" y="683567"/>
                                <a:pt x="3568391" y="665599"/>
                              </a:cubicBezTo>
                              <a:cubicBezTo>
                                <a:pt x="3402683" y="610365"/>
                                <a:pt x="3524977" y="644136"/>
                                <a:pt x="3189249" y="632146"/>
                              </a:cubicBezTo>
                              <a:cubicBezTo>
                                <a:pt x="3174381" y="628429"/>
                                <a:pt x="3159672" y="624000"/>
                                <a:pt x="3144644" y="620994"/>
                              </a:cubicBezTo>
                              <a:cubicBezTo>
                                <a:pt x="3105970" y="613259"/>
                                <a:pt x="3037162" y="604047"/>
                                <a:pt x="2999679" y="598692"/>
                              </a:cubicBezTo>
                              <a:cubicBezTo>
                                <a:pt x="2906752" y="602409"/>
                                <a:pt x="2813663" y="603217"/>
                                <a:pt x="2720898" y="609843"/>
                              </a:cubicBezTo>
                              <a:cubicBezTo>
                                <a:pt x="2709173" y="610680"/>
                                <a:pt x="2698919" y="618444"/>
                                <a:pt x="2687444" y="620994"/>
                              </a:cubicBezTo>
                              <a:cubicBezTo>
                                <a:pt x="2597980" y="640875"/>
                                <a:pt x="2645945" y="623006"/>
                                <a:pt x="2564781" y="643297"/>
                              </a:cubicBezTo>
                              <a:cubicBezTo>
                                <a:pt x="2553377" y="646148"/>
                                <a:pt x="2542478" y="650731"/>
                                <a:pt x="2531327" y="654448"/>
                              </a:cubicBezTo>
                              <a:cubicBezTo>
                                <a:pt x="2520176" y="661882"/>
                                <a:pt x="2507960" y="667925"/>
                                <a:pt x="2497874" y="676750"/>
                              </a:cubicBezTo>
                              <a:cubicBezTo>
                                <a:pt x="2478093" y="694058"/>
                                <a:pt x="2460704" y="713921"/>
                                <a:pt x="2442118" y="732507"/>
                              </a:cubicBezTo>
                              <a:lnTo>
                                <a:pt x="2419815" y="754809"/>
                              </a:lnTo>
                              <a:cubicBezTo>
                                <a:pt x="2408664" y="765960"/>
                                <a:pt x="2377613" y="801385"/>
                                <a:pt x="2386361" y="788263"/>
                              </a:cubicBezTo>
                              <a:cubicBezTo>
                                <a:pt x="2393795" y="777112"/>
                                <a:pt x="2400084" y="765105"/>
                                <a:pt x="2408664" y="754809"/>
                              </a:cubicBezTo>
                              <a:cubicBezTo>
                                <a:pt x="2418760" y="742694"/>
                                <a:pt x="2430967" y="732506"/>
                                <a:pt x="2442118" y="721355"/>
                              </a:cubicBezTo>
                              <a:cubicBezTo>
                                <a:pt x="2445835" y="710204"/>
                                <a:pt x="2446437" y="697467"/>
                                <a:pt x="2453269" y="687902"/>
                              </a:cubicBezTo>
                              <a:cubicBezTo>
                                <a:pt x="2465491" y="670792"/>
                                <a:pt x="2477926" y="649946"/>
                                <a:pt x="2497874" y="643297"/>
                              </a:cubicBezTo>
                              <a:cubicBezTo>
                                <a:pt x="2577495" y="616756"/>
                                <a:pt x="2545220" y="634034"/>
                                <a:pt x="2598235" y="598692"/>
                              </a:cubicBezTo>
                              <a:cubicBezTo>
                                <a:pt x="2605669" y="587541"/>
                                <a:pt x="2623788" y="578240"/>
                                <a:pt x="2620537" y="565238"/>
                              </a:cubicBezTo>
                              <a:cubicBezTo>
                                <a:pt x="2617686" y="553835"/>
                                <a:pt x="2598838" y="554087"/>
                                <a:pt x="2587083" y="554087"/>
                              </a:cubicBezTo>
                              <a:cubicBezTo>
                                <a:pt x="2564473" y="554087"/>
                                <a:pt x="2542478" y="561521"/>
                                <a:pt x="2520176" y="565238"/>
                              </a:cubicBezTo>
                              <a:cubicBezTo>
                                <a:pt x="2497874" y="557804"/>
                                <a:pt x="2469892" y="559559"/>
                                <a:pt x="2453269" y="542936"/>
                              </a:cubicBezTo>
                              <a:cubicBezTo>
                                <a:pt x="2445835" y="535502"/>
                                <a:pt x="2439981" y="526042"/>
                                <a:pt x="2430966" y="520633"/>
                              </a:cubicBezTo>
                              <a:cubicBezTo>
                                <a:pt x="2419539" y="513777"/>
                                <a:pt x="2361240" y="500414"/>
                                <a:pt x="2352908" y="498331"/>
                              </a:cubicBezTo>
                              <a:cubicBezTo>
                                <a:pt x="2345474" y="490897"/>
                                <a:pt x="2339620" y="481438"/>
                                <a:pt x="2330605" y="476029"/>
                              </a:cubicBezTo>
                              <a:cubicBezTo>
                                <a:pt x="2320526" y="469981"/>
                                <a:pt x="2308454" y="468106"/>
                                <a:pt x="2297152" y="464877"/>
                              </a:cubicBezTo>
                              <a:cubicBezTo>
                                <a:pt x="2224664" y="444165"/>
                                <a:pt x="2222435" y="451217"/>
                                <a:pt x="2118732" y="442575"/>
                              </a:cubicBezTo>
                              <a:cubicBezTo>
                                <a:pt x="2107581" y="435141"/>
                                <a:pt x="2094756" y="429749"/>
                                <a:pt x="2085279" y="420272"/>
                              </a:cubicBezTo>
                              <a:cubicBezTo>
                                <a:pt x="2022294" y="357287"/>
                                <a:pt x="2097176" y="416857"/>
                                <a:pt x="2051825" y="353365"/>
                              </a:cubicBezTo>
                              <a:cubicBezTo>
                                <a:pt x="2039603" y="336255"/>
                                <a:pt x="2024716" y="320423"/>
                                <a:pt x="2007220" y="308760"/>
                              </a:cubicBezTo>
                              <a:cubicBezTo>
                                <a:pt x="1954206" y="273419"/>
                                <a:pt x="1986479" y="290695"/>
                                <a:pt x="1906859" y="264155"/>
                              </a:cubicBezTo>
                              <a:lnTo>
                                <a:pt x="1873405" y="253004"/>
                              </a:lnTo>
                              <a:cubicBezTo>
                                <a:pt x="1775680" y="155276"/>
                                <a:pt x="1899641" y="274866"/>
                                <a:pt x="1806498" y="197248"/>
                              </a:cubicBezTo>
                              <a:cubicBezTo>
                                <a:pt x="1794383" y="187152"/>
                                <a:pt x="1785159" y="173890"/>
                                <a:pt x="1773044" y="163794"/>
                              </a:cubicBezTo>
                              <a:cubicBezTo>
                                <a:pt x="1762748" y="155214"/>
                                <a:pt x="1749766" y="150214"/>
                                <a:pt x="1739591" y="141492"/>
                              </a:cubicBezTo>
                              <a:cubicBezTo>
                                <a:pt x="1723626" y="127808"/>
                                <a:pt x="1694986" y="96887"/>
                                <a:pt x="1694986" y="96887"/>
                              </a:cubicBezTo>
                              <a:cubicBezTo>
                                <a:pt x="1688659" y="77906"/>
                                <a:pt x="1684858" y="49878"/>
                                <a:pt x="1661532" y="41131"/>
                              </a:cubicBezTo>
                              <a:cubicBezTo>
                                <a:pt x="1640362" y="33192"/>
                                <a:pt x="1617111" y="32347"/>
                                <a:pt x="1594625" y="29980"/>
                              </a:cubicBezTo>
                              <a:cubicBezTo>
                                <a:pt x="1546427" y="24907"/>
                                <a:pt x="1497981" y="22546"/>
                                <a:pt x="1449659" y="18829"/>
                              </a:cubicBezTo>
                              <a:cubicBezTo>
                                <a:pt x="1370723" y="-7485"/>
                                <a:pt x="1392137" y="-5038"/>
                                <a:pt x="1248937" y="18829"/>
                              </a:cubicBezTo>
                              <a:cubicBezTo>
                                <a:pt x="1235717" y="21032"/>
                                <a:pt x="1226634" y="33697"/>
                                <a:pt x="1215483" y="41131"/>
                              </a:cubicBezTo>
                              <a:cubicBezTo>
                                <a:pt x="1188571" y="81501"/>
                                <a:pt x="1215483" y="63434"/>
                                <a:pt x="1204332" y="745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2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5" o:spid="_x0000_s1026" style="position:absolute;margin-left:353.6pt;margin-top:219.55pt;width:417.05pt;height:30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96830,392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" path="m1204332,74585v-11151,11151,-48146,13159,-55756,33453c1142030,125495,1182424,181112,1193181,197248v3717,22302,7954,44524,11151,66907c1208570,293822,1207598,324453,1215483,353365v3526,12930,14869,22303,22303,33454c1241503,409121,1240998,432556,1248937,453726v3692,9844,17601,12899,22303,22303c1281753,497056,1286108,520634,1293542,542936v3717,11151,2839,25142,11151,33454l1360449,632146v7434,7434,13555,16470,22303,22302l1449659,699053v3717,11151,11151,21699,11151,33454c1460810,773609,1451097,775673,1427357,799414v-2288,6862,-27451,60044,,66907c1440359,869571,1448823,850012,1460810,844019v10514,-5257,22303,-7434,33454,-11151c1521697,805435,1538359,782942,1572322,765960v10514,-5257,22303,-7434,33454,-11151c1642947,758526,1682604,752086,1717288,765960v24404,9761,33887,41176,55756,55756l1806498,844019v3717,11151,5103,23374,11151,33453c1838922,912926,1866178,904146,1906859,910926v11151,7434,23158,13723,33454,22303c1972510,960060,1974140,967243,1996069,1000136v25627,76881,5679,50284,44605,89210c2067214,1168968,2049936,1136693,2085279,1189707v3717,11151,5104,23374,11151,33453c2101839,1232175,2114030,1236059,2118732,1245463v10513,21027,14869,44605,22303,66907l2152186,1345824v-3717,37171,-4267,74796,-11151,111512c2133457,1497752,2120961,1527033,2096430,1557697v-6568,8210,-14869,14868,-22303,22302c2066693,1594867,2060072,1610171,2051825,1624604v-6649,11636,-16309,21467,-22303,33454c1983349,1750402,2059991,1629080,1996069,1724965v-4243,21214,-10871,66346,-22303,89210c1967772,1826162,1957458,1835642,1951464,1847629v-18139,36279,-1495,34948,-33454,66907c1908533,1924013,1895022,1928466,1884557,1936838v-8210,6568,-14869,14869,-22303,22303c1772155,1944125,1816800,1955141,1728440,1925687r-33454,-11151c1574506,1923142,1530554,1934715,1416205,1914536v-23151,-4086,-44605,-14869,-66907,-22303l1315844,1881082r-33453,-11151l1248937,1858780v-40888,3717,-82019,5345,-122663,11151c1114638,1871593,1104122,1877853,1092820,1881082v-14736,4210,-29737,7434,-44605,11151c1040781,1899667,1034123,1907968,1025913,1914536v-10465,8372,-30203,9300,-33454,22302c986975,1958773,998705,1981674,1003610,2003746v2550,11474,7922,22151,11151,33453c1042768,2135222,1010326,2035041,1037064,2115258v-3717,22302,-3212,45737,-11151,66907c1022221,2192009,1010178,2196258,1003610,2204468v-8372,10465,-13930,22988,-22302,33453c968524,2253901,943540,2274531,925552,2282526v-69633,30948,-53042,6750,-100361,44605c816981,2333699,811299,2343125,802888,2349433v-21443,16082,-47954,25652,-66907,44605l691376,2438643v-3717,11151,-11151,21699,-11151,33454c680225,2496828,685079,2571016,702527,2605911v5994,11987,14869,22303,22303,33454c728547,2654233,729944,2669883,735981,2683970v5279,12319,20640,20155,22302,33454c763410,2758442,727191,2815423,702527,2840087v-14868,14868,-32941,27109,-44605,44605c643054,2906994,632271,2932646,613318,2951599v-18538,18538,-30434,33350,-55757,44605c536078,3005752,512956,3011073,490654,3018507r-33454,11151c446049,3037092,433833,3043135,423747,3051960v-19780,17308,-30257,49381,-55756,55756l323386,3118868v-11151,7434,-23977,12825,-33454,22302c280455,3150647,278995,3167521,267630,3174624v-24260,15163,-81381,24414,-111512,33453c133600,3214832,111513,3222946,89210,3230380v-11151,3717,-21927,8846,-33453,11151l,3252682v31351,2850,113209,848,156118,22303c168105,3280979,177584,3291294,189571,3297287v10514,5257,22650,6521,33454,11151c238304,3314986,253197,3322493,267630,3330741v11636,6649,21135,17023,33453,22302c315170,3359080,330820,3360477,345688,3364194v76688,51125,41479,36129,100361,55756c453483,3427384,460275,3435522,468352,3442253v14278,11898,29379,22796,44605,33454c534916,3491078,557562,3505443,579864,3520311r33454,22303c613320,3542616,680224,3587218,680225,3587219v67510,67510,32247,44002,100361,78058l825191,3709882v7434,7434,16470,13555,22302,22303c884377,3787508,860318,3756159,925552,3821394r44605,44605c981308,3873433,991623,3882308,1003610,3888302v92349,46175,-28980,-30471,66908,33453c1126274,3918038,1182213,3916454,1237786,3910604v15242,-1604,29644,-7826,44605,-11151c1300893,3895342,1319288,3890188,1338147,3888302v55602,-5560,111512,-7435,167268,-11152c1516566,3873433,1528065,3870629,1538869,3865999v96462,-41340,-399,-7301,78058,-33453c1628078,3825112,1638394,3816237,1650381,3810243v54225,-27112,104339,-5244,167268,c1888273,3806526,1959090,3805495,2029522,3799092v11706,-1064,22050,-8300,33454,-11151c2081364,3783344,2100345,3781387,2118732,3776790v11404,-2851,22152,-7923,33454,-11152c2166922,3761428,2181923,3758204,2196791,3754487v11151,-7434,21206,-16859,33453,-22302c2296139,3702898,2320957,3707237,2397513,3698731v84888,-28296,43855,-17691,122663,-33454c2530274,3657703,2581933,3617672,2598235,3609521v10513,-5257,22940,-5894,33453,-11151c2643675,3592376,2652895,3581511,2665142,3576068v71367,-31719,54755,-14934,122663,-33454c2810486,3536428,2831660,3524921,2854713,3520311v37171,-7434,75550,-10315,111512,-22302c2977376,3494292,2988153,3489163,2999679,3486858v25773,-5155,52039,-7434,78058,-11151c3088888,3471990,3099787,3467406,3111191,3464555r89209,-22302c3239326,3403327,3212729,3423275,3289610,3397648r,l3356518,3353043v7434,-11151,13930,-22988,22302,-33453c3442323,3240210,3407070,3392461,3389971,3118868v14383,-9589,61858,-38080,66908,-55757c3465317,3033576,3434254,3006711,3423425,2985053v-8910,-17821,-17541,-61391,-22303,-78059c3397893,2895692,3393688,2884692,3389971,2873541v3717,-11151,5103,-23375,11151,-33454c3440849,2773876,3407462,2870426,3445727,2784331v9548,-21483,22303,-66907,22303,-66907c3475882,2646752,3473290,2629264,3490332,2572458v6755,-22518,22303,-66908,22303,-66908l3490332,2438643r-11151,-33453c3482898,2375453,3484053,2345283,3490332,2315980v4926,-22987,22303,-66908,22303,-66908c3519628,2200123,3532360,2100685,3546088,2059502v7434,-22303,5680,-50285,22303,-66908l3601844,1959141v33454,3717,67355,4550,100361,11151c3725257,1974902,3746810,1985160,3769113,1992594r33453,11152c3828140,2080462,3799653,1987718,3824869,2126409v5771,31741,15597,40122,33453,66907c3862039,2208184,3857213,2228725,3869474,2237921v10862,8147,63928,-31467,66907,-33453c3944261,2192648,3965095,2156656,3980986,2148711v21027,-10513,44605,-14868,66907,-22302c4109776,2105782,4069686,2116716,4170557,2104107v14868,-3717,29925,-6748,44604,-11152c4237679,2086200,4259766,2078087,4282069,2070653r100361,-33454l4449337,2014897v14868,-3717,29433,-8984,44605,-11151c4530923,1998463,4568283,1996311,4605454,1992594v14868,-3717,29420,-9080,44605,-11151c4716761,1972347,4785678,1976273,4850781,1959141v11367,-2991,7434,-22303,11151,-33454c4865649,1899668,4859153,1869917,4873083,1847629v8123,-12996,29925,-6748,44605,-11152c4940206,1829722,4984596,1814175,4984596,1814175v50384,-50386,-13295,6646,89209,-44605c5088673,1762136,5103977,1755515,5118410,1747268v11636,-6649,21135,-17024,33454,-22303c5165951,1718928,5181601,1717531,5196469,1713814v14868,-14868,27109,-32941,44605,-44605c5283275,1641075,5265050,1656384,5296830,1624604v-3717,-22302,-324,-47058,-11151,-66907c5259057,1508890,5232103,1508146,5196469,1479638v-8210,-6568,-11949,-20475,-22303,-22302c5119136,1447625,5062654,1449902,5006898,1446185v-84096,-28034,19569,9783,-66907,-33454c4929477,1407474,4917688,1405297,4906537,1401580v-24273,4855,-71540,6949,-89210,33453c4786716,1480949,4828852,1477110,4783874,1513092v-9179,7343,-22303,7434,-33454,11151c4728118,1520526,4704384,1521788,4683513,1513092v-45733,-19056,-68133,-45830,-100361,-78059c4586869,1412731,4579414,1385142,4594303,1368126v15481,-17692,66907,-22302,66907,-22302c4672361,1353258,4685187,1358649,4694664,1368126v9477,9477,13930,22989,22302,33454c4780524,1481028,4692928,1354368,4761571,1457336v3717,-11151,5894,-22940,11151,-33454c4778716,1411895,4799731,1402978,4795025,1390429v-9229,-24610,-55756,-55757,-55756,-55757c4735552,1323521,4729491,1312893,4728118,1301219v-6096,-51814,2812,-105849,-11152,-156117c4711338,1124842,4687229,1115365,4672361,1100497r-22302,-22303l4616605,977833v-10793,-32379,-9871,-39395,-33453,-66907c4569468,894961,4559470,868413,4538547,866321l4427035,855170v-22303,-7434,-47348,-9261,-66908,-22302c4348976,825434,4339388,814803,4326674,810565v-21450,-7150,-44662,-7106,-66908,-11151c4241118,796024,4222595,791980,4204010,788263v-7434,-7434,-14092,-15735,-22302,-22303c4095500,696993,4043850,739119,3891776,732507v-11151,-7434,-21467,-16309,-33454,-22303c3840497,701291,3796938,692666,3780264,687902v-109187,-31197,75621,-4335,-211873,-22303c3402683,610365,3524977,644136,3189249,632146v-14868,-3717,-29577,-8146,-44605,-11152c3105970,613259,3037162,604047,2999679,598692v-92927,3717,-186016,4525,-278781,11151c2709173,610680,2698919,618444,2687444,620994v-89464,19881,-41499,2012,-122663,22303c2553377,646148,2542478,650731,2531327,654448v-11151,7434,-23367,13477,-33453,22302c2478093,694058,2460704,713921,2442118,732507r-22303,22302c2408664,765960,2377613,801385,2386361,788263v7434,-11151,13723,-23158,22303,-33454c2418760,742694,2430967,732506,2442118,721355v3717,-11151,4319,-23888,11151,-33453c2465491,670792,2477926,649946,2497874,643297v79621,-26541,47346,-9263,100361,-44605c2605669,587541,2623788,578240,2620537,565238v-2851,-11403,-21699,-11151,-33454,-11151c2564473,554087,2542478,561521,2520176,565238v-22302,-7434,-50284,-5679,-66907,-22302c2445835,535502,2439981,526042,2430966,520633v-11427,-6856,-69726,-20219,-78058,-22302c2345474,490897,2339620,481438,2330605,476029v-10079,-6048,-22151,-7923,-33453,-11152c2224664,444165,2222435,451217,2118732,442575v-11151,-7434,-23976,-12826,-33453,-22303c2022294,357287,2097176,416857,2051825,353365v-12222,-17110,-27109,-32942,-44605,-44605c1954206,273419,1986479,290695,1906859,264155r-33454,-11151c1775680,155276,1899641,274866,1806498,197248v-12115,-10096,-21339,-23358,-33454,-33454c1762748,155214,1749766,150214,1739591,141492v-15965,-13684,-44605,-44605,-44605,-44605c1688659,77906,1684858,49878,1661532,41131v-21170,-7939,-44421,-8784,-66907,-11151c1546427,24907,1497981,22546,1449659,18829v-78936,-26314,-57522,-23867,-200722,c1235717,21032,1226634,33697,1215483,41131v-26912,40370,,22303,-11151,33454xe" fillcolor="#00b0f0" stroked="f" strokeweight="2pt">
                <v:fill opacity="16448f"/>
                <v:path arrowok="t" o:connecttype="custom" o:connectlocs="1204332,74585;1148576,108038;1193181,197248;1204332,264155;1215483,353365;1237786,386819;1248937,453726;1271240,476029;1293542,542936;1304693,576390;1360449,632146;1382752,654448;1449659,699053;1460810,732507;1427357,799414;1427357,866321;1460810,844019;1494264,832868;1572322,765960;1605776,754809;1717288,765960;1773044,821716;1806498,844019;1817649,877472;1906859,910926;1940313,933229;1996069,1000136;2040674,1089346;2085279,1189707;2096430,1223160;2118732,1245463;2141035,1312370;2152186,1345824;2141035,1457336;2096430,1557697;2074127,1579999;2051825,1624604;2029522,1658058;1996069,1724965;1973766,1814175;1951464,1847629;1918010,1914536;1884557,1936838;1862254,1959141;1728440,1925687;1694986,1914536;1416205,1914536;1349298,1892233;1315844,1881082;1282391,1869931;1248937,1858780;1126274,1869931;1092820,1881082;1048215,1892233;1025913,1914536;992459,1936838;1003610,2003746;1014761,2037199;1037064,2115258;1025913,2182165;1003610,2204468;981308,2237921;925552,2282526;825191,2327131;802888,2349433;735981,2394038;691376,2438643;680225,2472097;702527,2605911;724830,2639365;735981,2683970;758283,2717424;702527,2840087;657922,2884692;613318,2951599;557561,2996204;490654,3018507;457200,3029658;423747,3051960;367991,3107716;323386,3118868;289932,3141170;267630,3174624;156118,3208077;89210,3230380;55757,3241531;0,3252682;156118,3274985;189571,3297287;223025,3308438;267630,3330741;301083,3353043;345688,3364194;446049,3419950;468352,3442253;512957,3475707;579864,3520311;613318,3542614;680225,3587219;780586,3665277;825191,3709882;847493,3732185;925552,3821394;970157,3865999;1003610,3888302;1070518,3921755;1237786,3910604;1282391,3899453;1338147,3888302;1505415,3877150;1538869,3865999;1616927,3832546;1650381,3810243;1817649,3810243;2029522,3799092;2062976,3787941;2118732,3776790;2152186,3765638;2196791,3754487;2230244,3732185;2397513,3698731;2520176,3665277;2598235,3609521;2631688,3598370;2665142,3576068;2787805,3542614;2854713,3520311;2966225,3498009;2999679,3486858;3077737,3475707;3111191,3464555;3200400,3442253;3289610,3397648;3289610,3397648;3356518,3353043;3378820,3319590;3389971,3118868;3456879,3063111;3423425,2985053;3401122,2906994;3389971,2873541;3401122,2840087;3445727,2784331;3468030,2717424;3490332,2572458;3512635,2505550;3490332,2438643;3479181,2405190;3490332,2315980;3512635,2249072;3546088,2059502;3568391,1992594;3601844,1959141;3702205,1970292;3769113,1992594;3802566,2003746;3824869,2126409;3858322,2193316;3869474,2237921;3936381,2204468;3980986,2148711;4047893,2126409;4170557,2104107;4215161,2092955;4282069,2070653;4382430,2037199;4449337,2014897;4493942,2003746;4605454,1992594;4650059,1981443;4850781,1959141;4861932,1925687;4873083,1847629;4917688,1836477;4984596,1814175;5073805,1769570;5118410,1747268;5151864,1724965;5196469,1713814;5241074,1669209;5296830,1624604;5285679,1557697;5196469,1479638;5174166,1457336;5006898,1446185;4939991,1412731;4906537,1401580;4817327,1435033;4783874,1513092;4750420,1524243;4683513,1513092;4583152,1435033;4594303,1368126;4661210,1345824;4694664,1368126;4716966,1401580;4761571,1457336;4772722,1423882;4795025,1390429;4739269,1334672;4728118,1301219;4716966,1145102;4672361,1100497;4650059,1078194;4616605,977833;4583152,910926;4538547,866321;4427035,855170;4360127,832868;4326674,810565;4259766,799414;4204010,788263;4181708,765960;3891776,732507;3858322,710204;3780264,687902;3568391,665599;3189249,632146;3144644,620994;2999679,598692;2720898,609843;2687444,620994;2564781,643297;2531327,654448;2497874,676750;2442118,732507;2419815,754809;2386361,788263;2408664,754809;2442118,721355;2453269,687902;2497874,643297;2598235,598692;2620537,565238;2587083,554087;2520176,565238;2453269,542936;2430966,520633;2352908,498331;2330605,476029;2297152,464877;2118732,442575;2085279,420272;2051825,353365;2007220,308760;1906859,264155;1873405,253004;1806498,197248;1773044,163794;1739591,141492;1694986,96887;1661532,41131;1594625,29980;1449659,18829;1248937,18829;1215483,41131;1204332,7458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FD58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320179</wp:posOffset>
                </wp:positionH>
                <wp:positionV relativeFrom="paragraph">
                  <wp:posOffset>2762538</wp:posOffset>
                </wp:positionV>
                <wp:extent cx="6311591" cy="3267453"/>
                <wp:effectExtent l="0" t="0" r="0" b="9525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591" cy="3267453"/>
                        </a:xfrm>
                        <a:custGeom>
                          <a:avLst/>
                          <a:gdLst>
                            <a:gd name="connsiteX0" fmla="*/ 5051503 w 6311591"/>
                            <a:gd name="connsiteY0" fmla="*/ 146 h 3267453"/>
                            <a:gd name="connsiteX1" fmla="*/ 5140713 w 6311591"/>
                            <a:gd name="connsiteY1" fmla="*/ 11297 h 3267453"/>
                            <a:gd name="connsiteX2" fmla="*/ 5174166 w 6311591"/>
                            <a:gd name="connsiteY2" fmla="*/ 33599 h 3267453"/>
                            <a:gd name="connsiteX3" fmla="*/ 5207620 w 6311591"/>
                            <a:gd name="connsiteY3" fmla="*/ 44751 h 3267453"/>
                            <a:gd name="connsiteX4" fmla="*/ 5263376 w 6311591"/>
                            <a:gd name="connsiteY4" fmla="*/ 100507 h 3267453"/>
                            <a:gd name="connsiteX5" fmla="*/ 5296830 w 6311591"/>
                            <a:gd name="connsiteY5" fmla="*/ 122809 h 3267453"/>
                            <a:gd name="connsiteX6" fmla="*/ 5341435 w 6311591"/>
                            <a:gd name="connsiteY6" fmla="*/ 167414 h 3267453"/>
                            <a:gd name="connsiteX7" fmla="*/ 5330283 w 6311591"/>
                            <a:gd name="connsiteY7" fmla="*/ 212019 h 3267453"/>
                            <a:gd name="connsiteX8" fmla="*/ 5307981 w 6311591"/>
                            <a:gd name="connsiteY8" fmla="*/ 245472 h 3267453"/>
                            <a:gd name="connsiteX9" fmla="*/ 5330283 w 6311591"/>
                            <a:gd name="connsiteY9" fmla="*/ 423892 h 3267453"/>
                            <a:gd name="connsiteX10" fmla="*/ 5352586 w 6311591"/>
                            <a:gd name="connsiteY10" fmla="*/ 490799 h 3267453"/>
                            <a:gd name="connsiteX11" fmla="*/ 5374888 w 6311591"/>
                            <a:gd name="connsiteY11" fmla="*/ 568858 h 3267453"/>
                            <a:gd name="connsiteX12" fmla="*/ 5397191 w 6311591"/>
                            <a:gd name="connsiteY12" fmla="*/ 591160 h 3267453"/>
                            <a:gd name="connsiteX13" fmla="*/ 5441796 w 6311591"/>
                            <a:gd name="connsiteY13" fmla="*/ 658068 h 3267453"/>
                            <a:gd name="connsiteX14" fmla="*/ 5464098 w 6311591"/>
                            <a:gd name="connsiteY14" fmla="*/ 691521 h 3267453"/>
                            <a:gd name="connsiteX15" fmla="*/ 5497552 w 6311591"/>
                            <a:gd name="connsiteY15" fmla="*/ 702672 h 3267453"/>
                            <a:gd name="connsiteX16" fmla="*/ 5475249 w 6311591"/>
                            <a:gd name="connsiteY16" fmla="*/ 736126 h 3267453"/>
                            <a:gd name="connsiteX17" fmla="*/ 5497552 w 6311591"/>
                            <a:gd name="connsiteY17" fmla="*/ 758429 h 3267453"/>
                            <a:gd name="connsiteX18" fmla="*/ 5508703 w 6311591"/>
                            <a:gd name="connsiteY18" fmla="*/ 791882 h 3267453"/>
                            <a:gd name="connsiteX19" fmla="*/ 5486400 w 6311591"/>
                            <a:gd name="connsiteY19" fmla="*/ 858790 h 3267453"/>
                            <a:gd name="connsiteX20" fmla="*/ 5464098 w 6311591"/>
                            <a:gd name="connsiteY20" fmla="*/ 936848 h 3267453"/>
                            <a:gd name="connsiteX21" fmla="*/ 5430644 w 6311591"/>
                            <a:gd name="connsiteY21" fmla="*/ 1048360 h 3267453"/>
                            <a:gd name="connsiteX22" fmla="*/ 5408342 w 6311591"/>
                            <a:gd name="connsiteY22" fmla="*/ 1159872 h 3267453"/>
                            <a:gd name="connsiteX23" fmla="*/ 5386039 w 6311591"/>
                            <a:gd name="connsiteY23" fmla="*/ 1226780 h 3267453"/>
                            <a:gd name="connsiteX24" fmla="*/ 5374888 w 6311591"/>
                            <a:gd name="connsiteY24" fmla="*/ 1271385 h 3267453"/>
                            <a:gd name="connsiteX25" fmla="*/ 5397191 w 6311591"/>
                            <a:gd name="connsiteY25" fmla="*/ 1249082 h 3267453"/>
                            <a:gd name="connsiteX26" fmla="*/ 5419493 w 6311591"/>
                            <a:gd name="connsiteY26" fmla="*/ 1159872 h 3267453"/>
                            <a:gd name="connsiteX27" fmla="*/ 5441796 w 6311591"/>
                            <a:gd name="connsiteY27" fmla="*/ 1092965 h 3267453"/>
                            <a:gd name="connsiteX28" fmla="*/ 5486400 w 6311591"/>
                            <a:gd name="connsiteY28" fmla="*/ 1026058 h 3267453"/>
                            <a:gd name="connsiteX29" fmla="*/ 5508703 w 6311591"/>
                            <a:gd name="connsiteY29" fmla="*/ 992604 h 3267453"/>
                            <a:gd name="connsiteX30" fmla="*/ 5531005 w 6311591"/>
                            <a:gd name="connsiteY30" fmla="*/ 959151 h 3267453"/>
                            <a:gd name="connsiteX31" fmla="*/ 5553308 w 6311591"/>
                            <a:gd name="connsiteY31" fmla="*/ 892243 h 3267453"/>
                            <a:gd name="connsiteX32" fmla="*/ 5564459 w 6311591"/>
                            <a:gd name="connsiteY32" fmla="*/ 858790 h 3267453"/>
                            <a:gd name="connsiteX33" fmla="*/ 5609064 w 6311591"/>
                            <a:gd name="connsiteY33" fmla="*/ 869941 h 3267453"/>
                            <a:gd name="connsiteX34" fmla="*/ 5709425 w 6311591"/>
                            <a:gd name="connsiteY34" fmla="*/ 814185 h 3267453"/>
                            <a:gd name="connsiteX35" fmla="*/ 5776332 w 6311591"/>
                            <a:gd name="connsiteY35" fmla="*/ 791882 h 3267453"/>
                            <a:gd name="connsiteX36" fmla="*/ 5809786 w 6311591"/>
                            <a:gd name="connsiteY36" fmla="*/ 780731 h 3267453"/>
                            <a:gd name="connsiteX37" fmla="*/ 5898996 w 6311591"/>
                            <a:gd name="connsiteY37" fmla="*/ 814185 h 3267453"/>
                            <a:gd name="connsiteX38" fmla="*/ 5943600 w 6311591"/>
                            <a:gd name="connsiteY38" fmla="*/ 869941 h 3267453"/>
                            <a:gd name="connsiteX39" fmla="*/ 5988205 w 6311591"/>
                            <a:gd name="connsiteY39" fmla="*/ 881092 h 3267453"/>
                            <a:gd name="connsiteX40" fmla="*/ 6021659 w 6311591"/>
                            <a:gd name="connsiteY40" fmla="*/ 892243 h 3267453"/>
                            <a:gd name="connsiteX41" fmla="*/ 6088566 w 6311591"/>
                            <a:gd name="connsiteY41" fmla="*/ 947999 h 3267453"/>
                            <a:gd name="connsiteX42" fmla="*/ 6133171 w 6311591"/>
                            <a:gd name="connsiteY42" fmla="*/ 1014907 h 3267453"/>
                            <a:gd name="connsiteX43" fmla="*/ 6155474 w 6311591"/>
                            <a:gd name="connsiteY43" fmla="*/ 1048360 h 3267453"/>
                            <a:gd name="connsiteX44" fmla="*/ 6200078 w 6311591"/>
                            <a:gd name="connsiteY44" fmla="*/ 1104116 h 3267453"/>
                            <a:gd name="connsiteX45" fmla="*/ 6211230 w 6311591"/>
                            <a:gd name="connsiteY45" fmla="*/ 1137570 h 3267453"/>
                            <a:gd name="connsiteX46" fmla="*/ 6244683 w 6311591"/>
                            <a:gd name="connsiteY46" fmla="*/ 1215629 h 3267453"/>
                            <a:gd name="connsiteX47" fmla="*/ 6255835 w 6311591"/>
                            <a:gd name="connsiteY47" fmla="*/ 1260233 h 3267453"/>
                            <a:gd name="connsiteX48" fmla="*/ 6278137 w 6311591"/>
                            <a:gd name="connsiteY48" fmla="*/ 1293687 h 3267453"/>
                            <a:gd name="connsiteX49" fmla="*/ 6311591 w 6311591"/>
                            <a:gd name="connsiteY49" fmla="*/ 1405199 h 3267453"/>
                            <a:gd name="connsiteX50" fmla="*/ 6300439 w 6311591"/>
                            <a:gd name="connsiteY50" fmla="*/ 1472107 h 3267453"/>
                            <a:gd name="connsiteX51" fmla="*/ 6255835 w 6311591"/>
                            <a:gd name="connsiteY51" fmla="*/ 1539014 h 3267453"/>
                            <a:gd name="connsiteX52" fmla="*/ 6244683 w 6311591"/>
                            <a:gd name="connsiteY52" fmla="*/ 1572468 h 3267453"/>
                            <a:gd name="connsiteX53" fmla="*/ 6200078 w 6311591"/>
                            <a:gd name="connsiteY53" fmla="*/ 1639375 h 3267453"/>
                            <a:gd name="connsiteX54" fmla="*/ 6177776 w 6311591"/>
                            <a:gd name="connsiteY54" fmla="*/ 1672829 h 3267453"/>
                            <a:gd name="connsiteX55" fmla="*/ 6166625 w 6311591"/>
                            <a:gd name="connsiteY55" fmla="*/ 1773190 h 3267453"/>
                            <a:gd name="connsiteX56" fmla="*/ 6144322 w 6311591"/>
                            <a:gd name="connsiteY56" fmla="*/ 1806643 h 3267453"/>
                            <a:gd name="connsiteX57" fmla="*/ 6099717 w 6311591"/>
                            <a:gd name="connsiteY57" fmla="*/ 1907004 h 3267453"/>
                            <a:gd name="connsiteX58" fmla="*/ 6077415 w 6311591"/>
                            <a:gd name="connsiteY58" fmla="*/ 1929307 h 3267453"/>
                            <a:gd name="connsiteX59" fmla="*/ 6010508 w 6311591"/>
                            <a:gd name="connsiteY59" fmla="*/ 1951609 h 3267453"/>
                            <a:gd name="connsiteX60" fmla="*/ 5787483 w 6311591"/>
                            <a:gd name="connsiteY60" fmla="*/ 1940458 h 3267453"/>
                            <a:gd name="connsiteX61" fmla="*/ 5754030 w 6311591"/>
                            <a:gd name="connsiteY61" fmla="*/ 1929307 h 3267453"/>
                            <a:gd name="connsiteX62" fmla="*/ 5620215 w 6311591"/>
                            <a:gd name="connsiteY62" fmla="*/ 1907004 h 3267453"/>
                            <a:gd name="connsiteX63" fmla="*/ 5508703 w 6311591"/>
                            <a:gd name="connsiteY63" fmla="*/ 1873551 h 3267453"/>
                            <a:gd name="connsiteX64" fmla="*/ 5274527 w 6311591"/>
                            <a:gd name="connsiteY64" fmla="*/ 1884702 h 3267453"/>
                            <a:gd name="connsiteX65" fmla="*/ 5207620 w 6311591"/>
                            <a:gd name="connsiteY65" fmla="*/ 1907004 h 3267453"/>
                            <a:gd name="connsiteX66" fmla="*/ 5185317 w 6311591"/>
                            <a:gd name="connsiteY66" fmla="*/ 1929307 h 3267453"/>
                            <a:gd name="connsiteX67" fmla="*/ 5163015 w 6311591"/>
                            <a:gd name="connsiteY67" fmla="*/ 1996214 h 3267453"/>
                            <a:gd name="connsiteX68" fmla="*/ 5174166 w 6311591"/>
                            <a:gd name="connsiteY68" fmla="*/ 2152331 h 3267453"/>
                            <a:gd name="connsiteX69" fmla="*/ 5174166 w 6311591"/>
                            <a:gd name="connsiteY69" fmla="*/ 2263843 h 3267453"/>
                            <a:gd name="connsiteX70" fmla="*/ 5118410 w 6311591"/>
                            <a:gd name="connsiteY70" fmla="*/ 2274994 h 3267453"/>
                            <a:gd name="connsiteX71" fmla="*/ 5073805 w 6311591"/>
                            <a:gd name="connsiteY71" fmla="*/ 2319599 h 3267453"/>
                            <a:gd name="connsiteX72" fmla="*/ 5051503 w 6311591"/>
                            <a:gd name="connsiteY72" fmla="*/ 2341902 h 3267453"/>
                            <a:gd name="connsiteX73" fmla="*/ 4984596 w 6311591"/>
                            <a:gd name="connsiteY73" fmla="*/ 2364204 h 3267453"/>
                            <a:gd name="connsiteX74" fmla="*/ 4951142 w 6311591"/>
                            <a:gd name="connsiteY74" fmla="*/ 2375355 h 3267453"/>
                            <a:gd name="connsiteX75" fmla="*/ 4928839 w 6311591"/>
                            <a:gd name="connsiteY75" fmla="*/ 2397658 h 3267453"/>
                            <a:gd name="connsiteX76" fmla="*/ 4861932 w 6311591"/>
                            <a:gd name="connsiteY76" fmla="*/ 2453414 h 3267453"/>
                            <a:gd name="connsiteX77" fmla="*/ 4839630 w 6311591"/>
                            <a:gd name="connsiteY77" fmla="*/ 2486868 h 3267453"/>
                            <a:gd name="connsiteX78" fmla="*/ 4861932 w 6311591"/>
                            <a:gd name="connsiteY78" fmla="*/ 2576077 h 3267453"/>
                            <a:gd name="connsiteX79" fmla="*/ 4906537 w 6311591"/>
                            <a:gd name="connsiteY79" fmla="*/ 2642985 h 3267453"/>
                            <a:gd name="connsiteX80" fmla="*/ 4917688 w 6311591"/>
                            <a:gd name="connsiteY80" fmla="*/ 2754497 h 3267453"/>
                            <a:gd name="connsiteX81" fmla="*/ 4928839 w 6311591"/>
                            <a:gd name="connsiteY81" fmla="*/ 2787951 h 3267453"/>
                            <a:gd name="connsiteX82" fmla="*/ 4873083 w 6311591"/>
                            <a:gd name="connsiteY82" fmla="*/ 2843707 h 3267453"/>
                            <a:gd name="connsiteX83" fmla="*/ 4839630 w 6311591"/>
                            <a:gd name="connsiteY83" fmla="*/ 2877160 h 3267453"/>
                            <a:gd name="connsiteX84" fmla="*/ 4828478 w 6311591"/>
                            <a:gd name="connsiteY84" fmla="*/ 2910614 h 3267453"/>
                            <a:gd name="connsiteX85" fmla="*/ 4728117 w 6311591"/>
                            <a:gd name="connsiteY85" fmla="*/ 2988672 h 3267453"/>
                            <a:gd name="connsiteX86" fmla="*/ 4694664 w 6311591"/>
                            <a:gd name="connsiteY86" fmla="*/ 2999824 h 3267453"/>
                            <a:gd name="connsiteX87" fmla="*/ 4627756 w 6311591"/>
                            <a:gd name="connsiteY87" fmla="*/ 3033277 h 3267453"/>
                            <a:gd name="connsiteX88" fmla="*/ 4605454 w 6311591"/>
                            <a:gd name="connsiteY88" fmla="*/ 3055580 h 3267453"/>
                            <a:gd name="connsiteX89" fmla="*/ 4560849 w 6311591"/>
                            <a:gd name="connsiteY89" fmla="*/ 3111336 h 3267453"/>
                            <a:gd name="connsiteX90" fmla="*/ 4493942 w 6311591"/>
                            <a:gd name="connsiteY90" fmla="*/ 3155941 h 3267453"/>
                            <a:gd name="connsiteX91" fmla="*/ 4482791 w 6311591"/>
                            <a:gd name="connsiteY91" fmla="*/ 3189394 h 3267453"/>
                            <a:gd name="connsiteX92" fmla="*/ 4438186 w 6311591"/>
                            <a:gd name="connsiteY92" fmla="*/ 3200546 h 3267453"/>
                            <a:gd name="connsiteX93" fmla="*/ 4360127 w 6311591"/>
                            <a:gd name="connsiteY93" fmla="*/ 3222848 h 3267453"/>
                            <a:gd name="connsiteX94" fmla="*/ 4248615 w 6311591"/>
                            <a:gd name="connsiteY94" fmla="*/ 3233999 h 3267453"/>
                            <a:gd name="connsiteX95" fmla="*/ 4215161 w 6311591"/>
                            <a:gd name="connsiteY95" fmla="*/ 3245151 h 3267453"/>
                            <a:gd name="connsiteX96" fmla="*/ 4137103 w 6311591"/>
                            <a:gd name="connsiteY96" fmla="*/ 3267453 h 3267453"/>
                            <a:gd name="connsiteX97" fmla="*/ 4070196 w 6311591"/>
                            <a:gd name="connsiteY97" fmla="*/ 3233999 h 3267453"/>
                            <a:gd name="connsiteX98" fmla="*/ 4047893 w 6311591"/>
                            <a:gd name="connsiteY98" fmla="*/ 3200546 h 3267453"/>
                            <a:gd name="connsiteX99" fmla="*/ 4036742 w 6311591"/>
                            <a:gd name="connsiteY99" fmla="*/ 3167092 h 3267453"/>
                            <a:gd name="connsiteX100" fmla="*/ 4014439 w 6311591"/>
                            <a:gd name="connsiteY100" fmla="*/ 3144790 h 3267453"/>
                            <a:gd name="connsiteX101" fmla="*/ 3980986 w 6311591"/>
                            <a:gd name="connsiteY101" fmla="*/ 3122487 h 3267453"/>
                            <a:gd name="connsiteX102" fmla="*/ 3858322 w 6311591"/>
                            <a:gd name="connsiteY102" fmla="*/ 3089033 h 3267453"/>
                            <a:gd name="connsiteX103" fmla="*/ 3757961 w 6311591"/>
                            <a:gd name="connsiteY103" fmla="*/ 3033277 h 3267453"/>
                            <a:gd name="connsiteX104" fmla="*/ 3691054 w 6311591"/>
                            <a:gd name="connsiteY104" fmla="*/ 2988672 h 3267453"/>
                            <a:gd name="connsiteX105" fmla="*/ 3624147 w 6311591"/>
                            <a:gd name="connsiteY105" fmla="*/ 2955219 h 3267453"/>
                            <a:gd name="connsiteX106" fmla="*/ 3568391 w 6311591"/>
                            <a:gd name="connsiteY106" fmla="*/ 2910614 h 3267453"/>
                            <a:gd name="connsiteX107" fmla="*/ 3546088 w 6311591"/>
                            <a:gd name="connsiteY107" fmla="*/ 2888312 h 3267453"/>
                            <a:gd name="connsiteX108" fmla="*/ 3512635 w 6311591"/>
                            <a:gd name="connsiteY108" fmla="*/ 2877160 h 3267453"/>
                            <a:gd name="connsiteX109" fmla="*/ 3468030 w 6311591"/>
                            <a:gd name="connsiteY109" fmla="*/ 2832555 h 3267453"/>
                            <a:gd name="connsiteX110" fmla="*/ 3401122 w 6311591"/>
                            <a:gd name="connsiteY110" fmla="*/ 2810253 h 3267453"/>
                            <a:gd name="connsiteX111" fmla="*/ 3334215 w 6311591"/>
                            <a:gd name="connsiteY111" fmla="*/ 2776799 h 3267453"/>
                            <a:gd name="connsiteX112" fmla="*/ 3278459 w 6311591"/>
                            <a:gd name="connsiteY112" fmla="*/ 2754497 h 3267453"/>
                            <a:gd name="connsiteX113" fmla="*/ 3178098 w 6311591"/>
                            <a:gd name="connsiteY113" fmla="*/ 2743346 h 3267453"/>
                            <a:gd name="connsiteX114" fmla="*/ 3055435 w 6311591"/>
                            <a:gd name="connsiteY114" fmla="*/ 2721043 h 3267453"/>
                            <a:gd name="connsiteX115" fmla="*/ 3021981 w 6311591"/>
                            <a:gd name="connsiteY115" fmla="*/ 2709892 h 3267453"/>
                            <a:gd name="connsiteX116" fmla="*/ 2977376 w 6311591"/>
                            <a:gd name="connsiteY116" fmla="*/ 2698741 h 3267453"/>
                            <a:gd name="connsiteX117" fmla="*/ 2888166 w 6311591"/>
                            <a:gd name="connsiteY117" fmla="*/ 2676438 h 3267453"/>
                            <a:gd name="connsiteX118" fmla="*/ 2843561 w 6311591"/>
                            <a:gd name="connsiteY118" fmla="*/ 2642985 h 3267453"/>
                            <a:gd name="connsiteX119" fmla="*/ 2810108 w 6311591"/>
                            <a:gd name="connsiteY119" fmla="*/ 2631833 h 3267453"/>
                            <a:gd name="connsiteX120" fmla="*/ 2709747 w 6311591"/>
                            <a:gd name="connsiteY120" fmla="*/ 2609531 h 3267453"/>
                            <a:gd name="connsiteX121" fmla="*/ 2642839 w 6311591"/>
                            <a:gd name="connsiteY121" fmla="*/ 2587229 h 3267453"/>
                            <a:gd name="connsiteX122" fmla="*/ 2509025 w 6311591"/>
                            <a:gd name="connsiteY122" fmla="*/ 2553775 h 3267453"/>
                            <a:gd name="connsiteX123" fmla="*/ 2475571 w 6311591"/>
                            <a:gd name="connsiteY123" fmla="*/ 2531472 h 3267453"/>
                            <a:gd name="connsiteX124" fmla="*/ 2442117 w 6311591"/>
                            <a:gd name="connsiteY124" fmla="*/ 2520321 h 3267453"/>
                            <a:gd name="connsiteX125" fmla="*/ 2408664 w 6311591"/>
                            <a:gd name="connsiteY125" fmla="*/ 2486868 h 3267453"/>
                            <a:gd name="connsiteX126" fmla="*/ 2341756 w 6311591"/>
                            <a:gd name="connsiteY126" fmla="*/ 2453414 h 3267453"/>
                            <a:gd name="connsiteX127" fmla="*/ 2274849 w 6311591"/>
                            <a:gd name="connsiteY127" fmla="*/ 2408809 h 3267453"/>
                            <a:gd name="connsiteX128" fmla="*/ 2230244 w 6311591"/>
                            <a:gd name="connsiteY128" fmla="*/ 2375355 h 3267453"/>
                            <a:gd name="connsiteX129" fmla="*/ 2196791 w 6311591"/>
                            <a:gd name="connsiteY129" fmla="*/ 2364204 h 3267453"/>
                            <a:gd name="connsiteX130" fmla="*/ 2051825 w 6311591"/>
                            <a:gd name="connsiteY130" fmla="*/ 2219238 h 3267453"/>
                            <a:gd name="connsiteX131" fmla="*/ 2007220 w 6311591"/>
                            <a:gd name="connsiteY131" fmla="*/ 2174633 h 3267453"/>
                            <a:gd name="connsiteX132" fmla="*/ 1984917 w 6311591"/>
                            <a:gd name="connsiteY132" fmla="*/ 2152331 h 3267453"/>
                            <a:gd name="connsiteX133" fmla="*/ 1951464 w 6311591"/>
                            <a:gd name="connsiteY133" fmla="*/ 2141180 h 3267453"/>
                            <a:gd name="connsiteX134" fmla="*/ 1873405 w 6311591"/>
                            <a:gd name="connsiteY134" fmla="*/ 2107726 h 3267453"/>
                            <a:gd name="connsiteX135" fmla="*/ 1795347 w 6311591"/>
                            <a:gd name="connsiteY135" fmla="*/ 2085424 h 3267453"/>
                            <a:gd name="connsiteX136" fmla="*/ 1717288 w 6311591"/>
                            <a:gd name="connsiteY136" fmla="*/ 2074272 h 3267453"/>
                            <a:gd name="connsiteX137" fmla="*/ 1683835 w 6311591"/>
                            <a:gd name="connsiteY137" fmla="*/ 2063121 h 3267453"/>
                            <a:gd name="connsiteX138" fmla="*/ 1338147 w 6311591"/>
                            <a:gd name="connsiteY138" fmla="*/ 2063121 h 3267453"/>
                            <a:gd name="connsiteX139" fmla="*/ 1170878 w 6311591"/>
                            <a:gd name="connsiteY139" fmla="*/ 2063121 h 3267453"/>
                            <a:gd name="connsiteX140" fmla="*/ 959005 w 6311591"/>
                            <a:gd name="connsiteY140" fmla="*/ 2074272 h 3267453"/>
                            <a:gd name="connsiteX141" fmla="*/ 892098 w 6311591"/>
                            <a:gd name="connsiteY141" fmla="*/ 2085424 h 3267453"/>
                            <a:gd name="connsiteX142" fmla="*/ 825191 w 6311591"/>
                            <a:gd name="connsiteY142" fmla="*/ 2107726 h 3267453"/>
                            <a:gd name="connsiteX143" fmla="*/ 791737 w 6311591"/>
                            <a:gd name="connsiteY143" fmla="*/ 2118877 h 3267453"/>
                            <a:gd name="connsiteX144" fmla="*/ 702527 w 6311591"/>
                            <a:gd name="connsiteY144" fmla="*/ 2141180 h 3267453"/>
                            <a:gd name="connsiteX145" fmla="*/ 669074 w 6311591"/>
                            <a:gd name="connsiteY145" fmla="*/ 2152331 h 3267453"/>
                            <a:gd name="connsiteX146" fmla="*/ 546410 w 6311591"/>
                            <a:gd name="connsiteY146" fmla="*/ 2174633 h 3267453"/>
                            <a:gd name="connsiteX147" fmla="*/ 501805 w 6311591"/>
                            <a:gd name="connsiteY147" fmla="*/ 2185785 h 3267453"/>
                            <a:gd name="connsiteX148" fmla="*/ 434898 w 6311591"/>
                            <a:gd name="connsiteY148" fmla="*/ 2196936 h 3267453"/>
                            <a:gd name="connsiteX149" fmla="*/ 367991 w 6311591"/>
                            <a:gd name="connsiteY149" fmla="*/ 2219238 h 3267453"/>
                            <a:gd name="connsiteX150" fmla="*/ 167269 w 6311591"/>
                            <a:gd name="connsiteY150" fmla="*/ 2241541 h 3267453"/>
                            <a:gd name="connsiteX151" fmla="*/ 122664 w 6311591"/>
                            <a:gd name="connsiteY151" fmla="*/ 2230390 h 3267453"/>
                            <a:gd name="connsiteX152" fmla="*/ 55756 w 6311591"/>
                            <a:gd name="connsiteY152" fmla="*/ 2208087 h 3267453"/>
                            <a:gd name="connsiteX153" fmla="*/ 0 w 6311591"/>
                            <a:gd name="connsiteY153" fmla="*/ 2196936 h 3267453"/>
                            <a:gd name="connsiteX154" fmla="*/ 22303 w 6311591"/>
                            <a:gd name="connsiteY154" fmla="*/ 2174633 h 3267453"/>
                            <a:gd name="connsiteX155" fmla="*/ 55756 w 6311591"/>
                            <a:gd name="connsiteY155" fmla="*/ 2163482 h 3267453"/>
                            <a:gd name="connsiteX156" fmla="*/ 189571 w 6311591"/>
                            <a:gd name="connsiteY156" fmla="*/ 2152331 h 3267453"/>
                            <a:gd name="connsiteX157" fmla="*/ 278781 w 6311591"/>
                            <a:gd name="connsiteY157" fmla="*/ 2141180 h 3267453"/>
                            <a:gd name="connsiteX158" fmla="*/ 301083 w 6311591"/>
                            <a:gd name="connsiteY158" fmla="*/ 2118877 h 3267453"/>
                            <a:gd name="connsiteX159" fmla="*/ 323386 w 6311591"/>
                            <a:gd name="connsiteY159" fmla="*/ 1996214 h 3267453"/>
                            <a:gd name="connsiteX160" fmla="*/ 434898 w 6311591"/>
                            <a:gd name="connsiteY160" fmla="*/ 1962760 h 3267453"/>
                            <a:gd name="connsiteX161" fmla="*/ 468352 w 6311591"/>
                            <a:gd name="connsiteY161" fmla="*/ 1940458 h 3267453"/>
                            <a:gd name="connsiteX162" fmla="*/ 501805 w 6311591"/>
                            <a:gd name="connsiteY162" fmla="*/ 1929307 h 3267453"/>
                            <a:gd name="connsiteX163" fmla="*/ 635620 w 6311591"/>
                            <a:gd name="connsiteY163" fmla="*/ 1907004 h 3267453"/>
                            <a:gd name="connsiteX164" fmla="*/ 702527 w 6311591"/>
                            <a:gd name="connsiteY164" fmla="*/ 1884702 h 3267453"/>
                            <a:gd name="connsiteX165" fmla="*/ 769435 w 6311591"/>
                            <a:gd name="connsiteY165" fmla="*/ 1851248 h 3267453"/>
                            <a:gd name="connsiteX166" fmla="*/ 791737 w 6311591"/>
                            <a:gd name="connsiteY166" fmla="*/ 1773190 h 3267453"/>
                            <a:gd name="connsiteX167" fmla="*/ 802888 w 6311591"/>
                            <a:gd name="connsiteY167" fmla="*/ 1739736 h 3267453"/>
                            <a:gd name="connsiteX168" fmla="*/ 847493 w 6311591"/>
                            <a:gd name="connsiteY168" fmla="*/ 1672829 h 3267453"/>
                            <a:gd name="connsiteX169" fmla="*/ 903249 w 6311591"/>
                            <a:gd name="connsiteY169" fmla="*/ 1617072 h 3267453"/>
                            <a:gd name="connsiteX170" fmla="*/ 914400 w 6311591"/>
                            <a:gd name="connsiteY170" fmla="*/ 1583619 h 3267453"/>
                            <a:gd name="connsiteX171" fmla="*/ 925552 w 6311591"/>
                            <a:gd name="connsiteY171" fmla="*/ 1539014 h 3267453"/>
                            <a:gd name="connsiteX172" fmla="*/ 981308 w 6311591"/>
                            <a:gd name="connsiteY172" fmla="*/ 1483258 h 3267453"/>
                            <a:gd name="connsiteX173" fmla="*/ 1003610 w 6311591"/>
                            <a:gd name="connsiteY173" fmla="*/ 1460955 h 3267453"/>
                            <a:gd name="connsiteX174" fmla="*/ 1025913 w 6311591"/>
                            <a:gd name="connsiteY174" fmla="*/ 1438653 h 3267453"/>
                            <a:gd name="connsiteX175" fmla="*/ 1070517 w 6311591"/>
                            <a:gd name="connsiteY175" fmla="*/ 1338292 h 3267453"/>
                            <a:gd name="connsiteX176" fmla="*/ 1237786 w 6311591"/>
                            <a:gd name="connsiteY176" fmla="*/ 1304838 h 3267453"/>
                            <a:gd name="connsiteX177" fmla="*/ 1393903 w 6311591"/>
                            <a:gd name="connsiteY177" fmla="*/ 1315990 h 3267453"/>
                            <a:gd name="connsiteX178" fmla="*/ 1405054 w 6311591"/>
                            <a:gd name="connsiteY178" fmla="*/ 1371746 h 3267453"/>
                            <a:gd name="connsiteX179" fmla="*/ 1438508 w 6311591"/>
                            <a:gd name="connsiteY179" fmla="*/ 1382897 h 3267453"/>
                            <a:gd name="connsiteX180" fmla="*/ 1494264 w 6311591"/>
                            <a:gd name="connsiteY180" fmla="*/ 1394048 h 3267453"/>
                            <a:gd name="connsiteX181" fmla="*/ 1516566 w 6311591"/>
                            <a:gd name="connsiteY181" fmla="*/ 1416351 h 3267453"/>
                            <a:gd name="connsiteX182" fmla="*/ 1505415 w 6311591"/>
                            <a:gd name="connsiteY182" fmla="*/ 1516712 h 3267453"/>
                            <a:gd name="connsiteX183" fmla="*/ 1494264 w 6311591"/>
                            <a:gd name="connsiteY183" fmla="*/ 1550165 h 3267453"/>
                            <a:gd name="connsiteX184" fmla="*/ 1483113 w 6311591"/>
                            <a:gd name="connsiteY184" fmla="*/ 1583619 h 3267453"/>
                            <a:gd name="connsiteX185" fmla="*/ 1471961 w 6311591"/>
                            <a:gd name="connsiteY185" fmla="*/ 1784341 h 3267453"/>
                            <a:gd name="connsiteX186" fmla="*/ 1494264 w 6311591"/>
                            <a:gd name="connsiteY186" fmla="*/ 1762038 h 3267453"/>
                            <a:gd name="connsiteX187" fmla="*/ 1516566 w 6311591"/>
                            <a:gd name="connsiteY187" fmla="*/ 1728585 h 3267453"/>
                            <a:gd name="connsiteX188" fmla="*/ 1538869 w 6311591"/>
                            <a:gd name="connsiteY188" fmla="*/ 1639375 h 3267453"/>
                            <a:gd name="connsiteX189" fmla="*/ 1550020 w 6311591"/>
                            <a:gd name="connsiteY189" fmla="*/ 1605921 h 3267453"/>
                            <a:gd name="connsiteX190" fmla="*/ 1583474 w 6311591"/>
                            <a:gd name="connsiteY190" fmla="*/ 1572468 h 3267453"/>
                            <a:gd name="connsiteX191" fmla="*/ 1639230 w 6311591"/>
                            <a:gd name="connsiteY191" fmla="*/ 1472107 h 3267453"/>
                            <a:gd name="connsiteX192" fmla="*/ 1628078 w 6311591"/>
                            <a:gd name="connsiteY192" fmla="*/ 1315990 h 3267453"/>
                            <a:gd name="connsiteX193" fmla="*/ 1583474 w 6311591"/>
                            <a:gd name="connsiteY193" fmla="*/ 1327141 h 3267453"/>
                            <a:gd name="connsiteX194" fmla="*/ 1605776 w 6311591"/>
                            <a:gd name="connsiteY194" fmla="*/ 1304838 h 3267453"/>
                            <a:gd name="connsiteX195" fmla="*/ 1717288 w 6311591"/>
                            <a:gd name="connsiteY195" fmla="*/ 1271385 h 3267453"/>
                            <a:gd name="connsiteX196" fmla="*/ 1750742 w 6311591"/>
                            <a:gd name="connsiteY196" fmla="*/ 1260233 h 3267453"/>
                            <a:gd name="connsiteX197" fmla="*/ 1817649 w 6311591"/>
                            <a:gd name="connsiteY197" fmla="*/ 1249082 h 3267453"/>
                            <a:gd name="connsiteX198" fmla="*/ 1862254 w 6311591"/>
                            <a:gd name="connsiteY198" fmla="*/ 1237931 h 3267453"/>
                            <a:gd name="connsiteX199" fmla="*/ 2107581 w 6311591"/>
                            <a:gd name="connsiteY199" fmla="*/ 1215629 h 3267453"/>
                            <a:gd name="connsiteX200" fmla="*/ 2174488 w 6311591"/>
                            <a:gd name="connsiteY200" fmla="*/ 1193326 h 3267453"/>
                            <a:gd name="connsiteX201" fmla="*/ 2252547 w 6311591"/>
                            <a:gd name="connsiteY201" fmla="*/ 1126419 h 3267453"/>
                            <a:gd name="connsiteX202" fmla="*/ 2274849 w 6311591"/>
                            <a:gd name="connsiteY202" fmla="*/ 1104116 h 3267453"/>
                            <a:gd name="connsiteX203" fmla="*/ 2341756 w 6311591"/>
                            <a:gd name="connsiteY203" fmla="*/ 1081814 h 3267453"/>
                            <a:gd name="connsiteX204" fmla="*/ 2430966 w 6311591"/>
                            <a:gd name="connsiteY204" fmla="*/ 1048360 h 3267453"/>
                            <a:gd name="connsiteX205" fmla="*/ 2531327 w 6311591"/>
                            <a:gd name="connsiteY205" fmla="*/ 1003755 h 3267453"/>
                            <a:gd name="connsiteX206" fmla="*/ 2598235 w 6311591"/>
                            <a:gd name="connsiteY206" fmla="*/ 981453 h 3267453"/>
                            <a:gd name="connsiteX207" fmla="*/ 2631688 w 6311591"/>
                            <a:gd name="connsiteY207" fmla="*/ 970302 h 3267453"/>
                            <a:gd name="connsiteX208" fmla="*/ 2676293 w 6311591"/>
                            <a:gd name="connsiteY208" fmla="*/ 959151 h 3267453"/>
                            <a:gd name="connsiteX209" fmla="*/ 2720898 w 6311591"/>
                            <a:gd name="connsiteY209" fmla="*/ 936848 h 3267453"/>
                            <a:gd name="connsiteX210" fmla="*/ 2754352 w 6311591"/>
                            <a:gd name="connsiteY210" fmla="*/ 914546 h 3267453"/>
                            <a:gd name="connsiteX211" fmla="*/ 2821259 w 6311591"/>
                            <a:gd name="connsiteY211" fmla="*/ 892243 h 3267453"/>
                            <a:gd name="connsiteX212" fmla="*/ 2854713 w 6311591"/>
                            <a:gd name="connsiteY212" fmla="*/ 869941 h 3267453"/>
                            <a:gd name="connsiteX213" fmla="*/ 2910469 w 6311591"/>
                            <a:gd name="connsiteY213" fmla="*/ 858790 h 3267453"/>
                            <a:gd name="connsiteX214" fmla="*/ 2943922 w 6311591"/>
                            <a:gd name="connsiteY214" fmla="*/ 847638 h 3267453"/>
                            <a:gd name="connsiteX215" fmla="*/ 3111191 w 6311591"/>
                            <a:gd name="connsiteY215" fmla="*/ 858790 h 3267453"/>
                            <a:gd name="connsiteX216" fmla="*/ 3144644 w 6311591"/>
                            <a:gd name="connsiteY216" fmla="*/ 892243 h 3267453"/>
                            <a:gd name="connsiteX217" fmla="*/ 3178098 w 6311591"/>
                            <a:gd name="connsiteY217" fmla="*/ 903394 h 3267453"/>
                            <a:gd name="connsiteX218" fmla="*/ 3245005 w 6311591"/>
                            <a:gd name="connsiteY218" fmla="*/ 858790 h 3267453"/>
                            <a:gd name="connsiteX219" fmla="*/ 3311913 w 6311591"/>
                            <a:gd name="connsiteY219" fmla="*/ 836487 h 3267453"/>
                            <a:gd name="connsiteX220" fmla="*/ 3356517 w 6311591"/>
                            <a:gd name="connsiteY220" fmla="*/ 825336 h 3267453"/>
                            <a:gd name="connsiteX221" fmla="*/ 3423425 w 6311591"/>
                            <a:gd name="connsiteY221" fmla="*/ 803033 h 3267453"/>
                            <a:gd name="connsiteX222" fmla="*/ 3479181 w 6311591"/>
                            <a:gd name="connsiteY222" fmla="*/ 791882 h 3267453"/>
                            <a:gd name="connsiteX223" fmla="*/ 3601844 w 6311591"/>
                            <a:gd name="connsiteY223" fmla="*/ 758429 h 3267453"/>
                            <a:gd name="connsiteX224" fmla="*/ 3679903 w 6311591"/>
                            <a:gd name="connsiteY224" fmla="*/ 747277 h 3267453"/>
                            <a:gd name="connsiteX225" fmla="*/ 3757961 w 6311591"/>
                            <a:gd name="connsiteY225" fmla="*/ 724975 h 3267453"/>
                            <a:gd name="connsiteX226" fmla="*/ 3791415 w 6311591"/>
                            <a:gd name="connsiteY226" fmla="*/ 702672 h 3267453"/>
                            <a:gd name="connsiteX227" fmla="*/ 3902927 w 6311591"/>
                            <a:gd name="connsiteY227" fmla="*/ 680370 h 3267453"/>
                            <a:gd name="connsiteX228" fmla="*/ 4014439 w 6311591"/>
                            <a:gd name="connsiteY228" fmla="*/ 658068 h 3267453"/>
                            <a:gd name="connsiteX229" fmla="*/ 4047893 w 6311591"/>
                            <a:gd name="connsiteY229" fmla="*/ 646916 h 3267453"/>
                            <a:gd name="connsiteX230" fmla="*/ 4159405 w 6311591"/>
                            <a:gd name="connsiteY230" fmla="*/ 624614 h 3267453"/>
                            <a:gd name="connsiteX231" fmla="*/ 4181708 w 6311591"/>
                            <a:gd name="connsiteY231" fmla="*/ 602312 h 3267453"/>
                            <a:gd name="connsiteX232" fmla="*/ 4248615 w 6311591"/>
                            <a:gd name="connsiteY232" fmla="*/ 568858 h 3267453"/>
                            <a:gd name="connsiteX233" fmla="*/ 4293220 w 6311591"/>
                            <a:gd name="connsiteY233" fmla="*/ 524253 h 3267453"/>
                            <a:gd name="connsiteX234" fmla="*/ 4337825 w 6311591"/>
                            <a:gd name="connsiteY234" fmla="*/ 468497 h 3267453"/>
                            <a:gd name="connsiteX235" fmla="*/ 4348976 w 6311591"/>
                            <a:gd name="connsiteY235" fmla="*/ 435043 h 3267453"/>
                            <a:gd name="connsiteX236" fmla="*/ 4393581 w 6311591"/>
                            <a:gd name="connsiteY236" fmla="*/ 379287 h 3267453"/>
                            <a:gd name="connsiteX237" fmla="*/ 4404732 w 6311591"/>
                            <a:gd name="connsiteY237" fmla="*/ 345833 h 3267453"/>
                            <a:gd name="connsiteX238" fmla="*/ 4415883 w 6311591"/>
                            <a:gd name="connsiteY238" fmla="*/ 301229 h 3267453"/>
                            <a:gd name="connsiteX239" fmla="*/ 4516244 w 6311591"/>
                            <a:gd name="connsiteY239" fmla="*/ 234321 h 3267453"/>
                            <a:gd name="connsiteX240" fmla="*/ 4583152 w 6311591"/>
                            <a:gd name="connsiteY240" fmla="*/ 212019 h 3267453"/>
                            <a:gd name="connsiteX241" fmla="*/ 4616605 w 6311591"/>
                            <a:gd name="connsiteY241" fmla="*/ 200868 h 3267453"/>
                            <a:gd name="connsiteX242" fmla="*/ 4661210 w 6311591"/>
                            <a:gd name="connsiteY242" fmla="*/ 189716 h 3267453"/>
                            <a:gd name="connsiteX243" fmla="*/ 4683513 w 6311591"/>
                            <a:gd name="connsiteY243" fmla="*/ 167414 h 3267453"/>
                            <a:gd name="connsiteX244" fmla="*/ 4705815 w 6311591"/>
                            <a:gd name="connsiteY244" fmla="*/ 133960 h 3267453"/>
                            <a:gd name="connsiteX245" fmla="*/ 4739269 w 6311591"/>
                            <a:gd name="connsiteY245" fmla="*/ 111658 h 3267453"/>
                            <a:gd name="connsiteX246" fmla="*/ 4761571 w 6311591"/>
                            <a:gd name="connsiteY246" fmla="*/ 78204 h 3267453"/>
                            <a:gd name="connsiteX247" fmla="*/ 4828478 w 6311591"/>
                            <a:gd name="connsiteY247" fmla="*/ 44751 h 3267453"/>
                            <a:gd name="connsiteX248" fmla="*/ 4861932 w 6311591"/>
                            <a:gd name="connsiteY248" fmla="*/ 22448 h 3267453"/>
                            <a:gd name="connsiteX249" fmla="*/ 4917688 w 6311591"/>
                            <a:gd name="connsiteY249" fmla="*/ 11297 h 3267453"/>
                            <a:gd name="connsiteX250" fmla="*/ 4951142 w 6311591"/>
                            <a:gd name="connsiteY250" fmla="*/ 146 h 3267453"/>
                            <a:gd name="connsiteX251" fmla="*/ 5051503 w 6311591"/>
                            <a:gd name="connsiteY251" fmla="*/ 146 h 32674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</a:cxnLst>
                          <a:rect l="l" t="t" r="r" b="b"/>
                          <a:pathLst>
                            <a:path w="6311591" h="3267453">
                              <a:moveTo>
                                <a:pt x="5051503" y="146"/>
                              </a:moveTo>
                              <a:cubicBezTo>
                                <a:pt x="5083098" y="2004"/>
                                <a:pt x="5111801" y="3412"/>
                                <a:pt x="5140713" y="11297"/>
                              </a:cubicBezTo>
                              <a:cubicBezTo>
                                <a:pt x="5153643" y="14823"/>
                                <a:pt x="5162179" y="27605"/>
                                <a:pt x="5174166" y="33599"/>
                              </a:cubicBezTo>
                              <a:cubicBezTo>
                                <a:pt x="5184680" y="38856"/>
                                <a:pt x="5196469" y="41034"/>
                                <a:pt x="5207620" y="44751"/>
                              </a:cubicBezTo>
                              <a:cubicBezTo>
                                <a:pt x="5226205" y="63336"/>
                                <a:pt x="5241506" y="85928"/>
                                <a:pt x="5263376" y="100507"/>
                              </a:cubicBezTo>
                              <a:cubicBezTo>
                                <a:pt x="5274527" y="107941"/>
                                <a:pt x="5286654" y="114087"/>
                                <a:pt x="5296830" y="122809"/>
                              </a:cubicBezTo>
                              <a:cubicBezTo>
                                <a:pt x="5312795" y="136493"/>
                                <a:pt x="5341435" y="167414"/>
                                <a:pt x="5341435" y="167414"/>
                              </a:cubicBezTo>
                              <a:cubicBezTo>
                                <a:pt x="5337718" y="182282"/>
                                <a:pt x="5336320" y="197932"/>
                                <a:pt x="5330283" y="212019"/>
                              </a:cubicBezTo>
                              <a:cubicBezTo>
                                <a:pt x="5325004" y="224337"/>
                                <a:pt x="5308872" y="232100"/>
                                <a:pt x="5307981" y="245472"/>
                              </a:cubicBezTo>
                              <a:cubicBezTo>
                                <a:pt x="5304445" y="298507"/>
                                <a:pt x="5313741" y="368753"/>
                                <a:pt x="5330283" y="423892"/>
                              </a:cubicBezTo>
                              <a:cubicBezTo>
                                <a:pt x="5337038" y="446409"/>
                                <a:pt x="5346884" y="467992"/>
                                <a:pt x="5352586" y="490799"/>
                              </a:cubicBezTo>
                              <a:cubicBezTo>
                                <a:pt x="5354669" y="499130"/>
                                <a:pt x="5368032" y="557432"/>
                                <a:pt x="5374888" y="568858"/>
                              </a:cubicBezTo>
                              <a:cubicBezTo>
                                <a:pt x="5380297" y="577873"/>
                                <a:pt x="5390883" y="582749"/>
                                <a:pt x="5397191" y="591160"/>
                              </a:cubicBezTo>
                              <a:cubicBezTo>
                                <a:pt x="5413274" y="612603"/>
                                <a:pt x="5426928" y="635765"/>
                                <a:pt x="5441796" y="658068"/>
                              </a:cubicBezTo>
                              <a:cubicBezTo>
                                <a:pt x="5449230" y="669219"/>
                                <a:pt x="5451384" y="687283"/>
                                <a:pt x="5464098" y="691521"/>
                              </a:cubicBezTo>
                              <a:lnTo>
                                <a:pt x="5497552" y="702672"/>
                              </a:lnTo>
                              <a:cubicBezTo>
                                <a:pt x="5490118" y="713823"/>
                                <a:pt x="5475249" y="722724"/>
                                <a:pt x="5475249" y="736126"/>
                              </a:cubicBezTo>
                              <a:cubicBezTo>
                                <a:pt x="5475249" y="746640"/>
                                <a:pt x="5492143" y="749414"/>
                                <a:pt x="5497552" y="758429"/>
                              </a:cubicBezTo>
                              <a:cubicBezTo>
                                <a:pt x="5503600" y="768508"/>
                                <a:pt x="5504986" y="780731"/>
                                <a:pt x="5508703" y="791882"/>
                              </a:cubicBezTo>
                              <a:lnTo>
                                <a:pt x="5486400" y="858790"/>
                              </a:lnTo>
                              <a:cubicBezTo>
                                <a:pt x="5476846" y="887453"/>
                                <a:pt x="5469699" y="906043"/>
                                <a:pt x="5464098" y="936848"/>
                              </a:cubicBezTo>
                              <a:cubicBezTo>
                                <a:pt x="5446159" y="1035512"/>
                                <a:pt x="5470022" y="989296"/>
                                <a:pt x="5430644" y="1048360"/>
                              </a:cubicBezTo>
                              <a:cubicBezTo>
                                <a:pt x="5399719" y="1141137"/>
                                <a:pt x="5446786" y="993284"/>
                                <a:pt x="5408342" y="1159872"/>
                              </a:cubicBezTo>
                              <a:cubicBezTo>
                                <a:pt x="5403056" y="1182779"/>
                                <a:pt x="5391741" y="1203973"/>
                                <a:pt x="5386039" y="1226780"/>
                              </a:cubicBezTo>
                              <a:cubicBezTo>
                                <a:pt x="5382322" y="1241648"/>
                                <a:pt x="5364051" y="1282222"/>
                                <a:pt x="5374888" y="1271385"/>
                              </a:cubicBezTo>
                              <a:lnTo>
                                <a:pt x="5397191" y="1249082"/>
                              </a:lnTo>
                              <a:cubicBezTo>
                                <a:pt x="5431028" y="1147570"/>
                                <a:pt x="5379120" y="1307906"/>
                                <a:pt x="5419493" y="1159872"/>
                              </a:cubicBezTo>
                              <a:cubicBezTo>
                                <a:pt x="5425679" y="1137192"/>
                                <a:pt x="5428756" y="1112526"/>
                                <a:pt x="5441796" y="1092965"/>
                              </a:cubicBezTo>
                              <a:lnTo>
                                <a:pt x="5486400" y="1026058"/>
                              </a:lnTo>
                              <a:lnTo>
                                <a:pt x="5508703" y="992604"/>
                              </a:lnTo>
                              <a:lnTo>
                                <a:pt x="5531005" y="959151"/>
                              </a:lnTo>
                              <a:lnTo>
                                <a:pt x="5553308" y="892243"/>
                              </a:lnTo>
                              <a:lnTo>
                                <a:pt x="5564459" y="858790"/>
                              </a:lnTo>
                              <a:cubicBezTo>
                                <a:pt x="5579327" y="862507"/>
                                <a:pt x="5593738" y="869941"/>
                                <a:pt x="5609064" y="869941"/>
                              </a:cubicBezTo>
                              <a:cubicBezTo>
                                <a:pt x="5642692" y="869941"/>
                                <a:pt x="5690326" y="820552"/>
                                <a:pt x="5709425" y="814185"/>
                              </a:cubicBezTo>
                              <a:lnTo>
                                <a:pt x="5776332" y="791882"/>
                              </a:lnTo>
                              <a:lnTo>
                                <a:pt x="5809786" y="780731"/>
                              </a:lnTo>
                              <a:cubicBezTo>
                                <a:pt x="5849680" y="788710"/>
                                <a:pt x="5870281" y="785470"/>
                                <a:pt x="5898996" y="814185"/>
                              </a:cubicBezTo>
                              <a:cubicBezTo>
                                <a:pt x="5914752" y="829941"/>
                                <a:pt x="5921532" y="858907"/>
                                <a:pt x="5943600" y="869941"/>
                              </a:cubicBezTo>
                              <a:cubicBezTo>
                                <a:pt x="5957308" y="876795"/>
                                <a:pt x="5973469" y="876882"/>
                                <a:pt x="5988205" y="881092"/>
                              </a:cubicBezTo>
                              <a:cubicBezTo>
                                <a:pt x="5999507" y="884321"/>
                                <a:pt x="6010508" y="888526"/>
                                <a:pt x="6021659" y="892243"/>
                              </a:cubicBezTo>
                              <a:cubicBezTo>
                                <a:pt x="6051395" y="912067"/>
                                <a:pt x="6065451" y="918279"/>
                                <a:pt x="6088566" y="947999"/>
                              </a:cubicBezTo>
                              <a:cubicBezTo>
                                <a:pt x="6105022" y="969157"/>
                                <a:pt x="6118302" y="992604"/>
                                <a:pt x="6133171" y="1014907"/>
                              </a:cubicBezTo>
                              <a:cubicBezTo>
                                <a:pt x="6140605" y="1026058"/>
                                <a:pt x="6145998" y="1038883"/>
                                <a:pt x="6155474" y="1048360"/>
                              </a:cubicBezTo>
                              <a:cubicBezTo>
                                <a:pt x="6176217" y="1069104"/>
                                <a:pt x="6186011" y="1075983"/>
                                <a:pt x="6200078" y="1104116"/>
                              </a:cubicBezTo>
                              <a:cubicBezTo>
                                <a:pt x="6205335" y="1114630"/>
                                <a:pt x="6206600" y="1126766"/>
                                <a:pt x="6211230" y="1137570"/>
                              </a:cubicBezTo>
                              <a:cubicBezTo>
                                <a:pt x="6236721" y="1197048"/>
                                <a:pt x="6229738" y="1163322"/>
                                <a:pt x="6244683" y="1215629"/>
                              </a:cubicBezTo>
                              <a:cubicBezTo>
                                <a:pt x="6248893" y="1230365"/>
                                <a:pt x="6249798" y="1246147"/>
                                <a:pt x="6255835" y="1260233"/>
                              </a:cubicBezTo>
                              <a:cubicBezTo>
                                <a:pt x="6261114" y="1272551"/>
                                <a:pt x="6272694" y="1281440"/>
                                <a:pt x="6278137" y="1293687"/>
                              </a:cubicBezTo>
                              <a:cubicBezTo>
                                <a:pt x="6293648" y="1328588"/>
                                <a:pt x="6302324" y="1368132"/>
                                <a:pt x="6311591" y="1405199"/>
                              </a:cubicBezTo>
                              <a:cubicBezTo>
                                <a:pt x="6307874" y="1427502"/>
                                <a:pt x="6309135" y="1451236"/>
                                <a:pt x="6300439" y="1472107"/>
                              </a:cubicBezTo>
                              <a:cubicBezTo>
                                <a:pt x="6290130" y="1496849"/>
                                <a:pt x="6264312" y="1513586"/>
                                <a:pt x="6255835" y="1539014"/>
                              </a:cubicBezTo>
                              <a:cubicBezTo>
                                <a:pt x="6252118" y="1550165"/>
                                <a:pt x="6250392" y="1562193"/>
                                <a:pt x="6244683" y="1572468"/>
                              </a:cubicBezTo>
                              <a:cubicBezTo>
                                <a:pt x="6231666" y="1595899"/>
                                <a:pt x="6214946" y="1617073"/>
                                <a:pt x="6200078" y="1639375"/>
                              </a:cubicBezTo>
                              <a:lnTo>
                                <a:pt x="6177776" y="1672829"/>
                              </a:lnTo>
                              <a:cubicBezTo>
                                <a:pt x="6174059" y="1706283"/>
                                <a:pt x="6174789" y="1740535"/>
                                <a:pt x="6166625" y="1773190"/>
                              </a:cubicBezTo>
                              <a:cubicBezTo>
                                <a:pt x="6163374" y="1786192"/>
                                <a:pt x="6149765" y="1794396"/>
                                <a:pt x="6144322" y="1806643"/>
                              </a:cubicBezTo>
                              <a:cubicBezTo>
                                <a:pt x="6113370" y="1876284"/>
                                <a:pt x="6137576" y="1859681"/>
                                <a:pt x="6099717" y="1907004"/>
                              </a:cubicBezTo>
                              <a:cubicBezTo>
                                <a:pt x="6093149" y="1915214"/>
                                <a:pt x="6086819" y="1924605"/>
                                <a:pt x="6077415" y="1929307"/>
                              </a:cubicBezTo>
                              <a:cubicBezTo>
                                <a:pt x="6056388" y="1939820"/>
                                <a:pt x="6010508" y="1951609"/>
                                <a:pt x="6010508" y="1951609"/>
                              </a:cubicBezTo>
                              <a:cubicBezTo>
                                <a:pt x="5936166" y="1947892"/>
                                <a:pt x="5861638" y="1946906"/>
                                <a:pt x="5787483" y="1940458"/>
                              </a:cubicBezTo>
                              <a:cubicBezTo>
                                <a:pt x="5775773" y="1939440"/>
                                <a:pt x="5765433" y="1932158"/>
                                <a:pt x="5754030" y="1929307"/>
                              </a:cubicBezTo>
                              <a:cubicBezTo>
                                <a:pt x="5710539" y="1918434"/>
                                <a:pt x="5664287" y="1913300"/>
                                <a:pt x="5620215" y="1907004"/>
                              </a:cubicBezTo>
                              <a:cubicBezTo>
                                <a:pt x="5538769" y="1879856"/>
                                <a:pt x="5576115" y="1890404"/>
                                <a:pt x="5508703" y="1873551"/>
                              </a:cubicBezTo>
                              <a:cubicBezTo>
                                <a:pt x="5430644" y="1877268"/>
                                <a:pt x="5352196" y="1876072"/>
                                <a:pt x="5274527" y="1884702"/>
                              </a:cubicBezTo>
                              <a:cubicBezTo>
                                <a:pt x="5251162" y="1887298"/>
                                <a:pt x="5207620" y="1907004"/>
                                <a:pt x="5207620" y="1907004"/>
                              </a:cubicBezTo>
                              <a:cubicBezTo>
                                <a:pt x="5200186" y="1914438"/>
                                <a:pt x="5190019" y="1919903"/>
                                <a:pt x="5185317" y="1929307"/>
                              </a:cubicBezTo>
                              <a:cubicBezTo>
                                <a:pt x="5174804" y="1950334"/>
                                <a:pt x="5163015" y="1996214"/>
                                <a:pt x="5163015" y="1996214"/>
                              </a:cubicBezTo>
                              <a:cubicBezTo>
                                <a:pt x="5166732" y="2048253"/>
                                <a:pt x="5168705" y="2100446"/>
                                <a:pt x="5174166" y="2152331"/>
                              </a:cubicBezTo>
                              <a:cubicBezTo>
                                <a:pt x="5176998" y="2179235"/>
                                <a:pt x="5201070" y="2236939"/>
                                <a:pt x="5174166" y="2263843"/>
                              </a:cubicBezTo>
                              <a:cubicBezTo>
                                <a:pt x="5160764" y="2277245"/>
                                <a:pt x="5136995" y="2271277"/>
                                <a:pt x="5118410" y="2274994"/>
                              </a:cubicBezTo>
                              <a:lnTo>
                                <a:pt x="5073805" y="2319599"/>
                              </a:lnTo>
                              <a:cubicBezTo>
                                <a:pt x="5066371" y="2327033"/>
                                <a:pt x="5061477" y="2338577"/>
                                <a:pt x="5051503" y="2341902"/>
                              </a:cubicBezTo>
                              <a:lnTo>
                                <a:pt x="4984596" y="2364204"/>
                              </a:lnTo>
                              <a:lnTo>
                                <a:pt x="4951142" y="2375355"/>
                              </a:lnTo>
                              <a:cubicBezTo>
                                <a:pt x="4943708" y="2382789"/>
                                <a:pt x="4936916" y="2390927"/>
                                <a:pt x="4928839" y="2397658"/>
                              </a:cubicBezTo>
                              <a:cubicBezTo>
                                <a:pt x="4902824" y="2419338"/>
                                <a:pt x="4882103" y="2428200"/>
                                <a:pt x="4861932" y="2453414"/>
                              </a:cubicBezTo>
                              <a:cubicBezTo>
                                <a:pt x="4853560" y="2463879"/>
                                <a:pt x="4847064" y="2475717"/>
                                <a:pt x="4839630" y="2486868"/>
                              </a:cubicBezTo>
                              <a:cubicBezTo>
                                <a:pt x="4842719" y="2502316"/>
                                <a:pt x="4851216" y="2556789"/>
                                <a:pt x="4861932" y="2576077"/>
                              </a:cubicBezTo>
                              <a:cubicBezTo>
                                <a:pt x="4874949" y="2599508"/>
                                <a:pt x="4906537" y="2642985"/>
                                <a:pt x="4906537" y="2642985"/>
                              </a:cubicBezTo>
                              <a:cubicBezTo>
                                <a:pt x="4910254" y="2680156"/>
                                <a:pt x="4912008" y="2717575"/>
                                <a:pt x="4917688" y="2754497"/>
                              </a:cubicBezTo>
                              <a:cubicBezTo>
                                <a:pt x="4919475" y="2766115"/>
                                <a:pt x="4934096" y="2777437"/>
                                <a:pt x="4928839" y="2787951"/>
                              </a:cubicBezTo>
                              <a:cubicBezTo>
                                <a:pt x="4917085" y="2811460"/>
                                <a:pt x="4891668" y="2825122"/>
                                <a:pt x="4873083" y="2843707"/>
                              </a:cubicBezTo>
                              <a:lnTo>
                                <a:pt x="4839630" y="2877160"/>
                              </a:lnTo>
                              <a:cubicBezTo>
                                <a:pt x="4835913" y="2888311"/>
                                <a:pt x="4834998" y="2900834"/>
                                <a:pt x="4828478" y="2910614"/>
                              </a:cubicBezTo>
                              <a:cubicBezTo>
                                <a:pt x="4811982" y="2935358"/>
                                <a:pt x="4747110" y="2982340"/>
                                <a:pt x="4728117" y="2988672"/>
                              </a:cubicBezTo>
                              <a:cubicBezTo>
                                <a:pt x="4716966" y="2992389"/>
                                <a:pt x="4705177" y="2994567"/>
                                <a:pt x="4694664" y="2999824"/>
                              </a:cubicBezTo>
                              <a:cubicBezTo>
                                <a:pt x="4608207" y="3043053"/>
                                <a:pt x="4711834" y="3005252"/>
                                <a:pt x="4627756" y="3033277"/>
                              </a:cubicBezTo>
                              <a:cubicBezTo>
                                <a:pt x="4620322" y="3040711"/>
                                <a:pt x="4612022" y="3047370"/>
                                <a:pt x="4605454" y="3055580"/>
                              </a:cubicBezTo>
                              <a:cubicBezTo>
                                <a:pt x="4583508" y="3083013"/>
                                <a:pt x="4587774" y="3091142"/>
                                <a:pt x="4560849" y="3111336"/>
                              </a:cubicBezTo>
                              <a:cubicBezTo>
                                <a:pt x="4539406" y="3127419"/>
                                <a:pt x="4493942" y="3155941"/>
                                <a:pt x="4493942" y="3155941"/>
                              </a:cubicBezTo>
                              <a:cubicBezTo>
                                <a:pt x="4490225" y="3167092"/>
                                <a:pt x="4491969" y="3182051"/>
                                <a:pt x="4482791" y="3189394"/>
                              </a:cubicBezTo>
                              <a:cubicBezTo>
                                <a:pt x="4470823" y="3198968"/>
                                <a:pt x="4452922" y="3196336"/>
                                <a:pt x="4438186" y="3200546"/>
                              </a:cubicBezTo>
                              <a:cubicBezTo>
                                <a:pt x="4406416" y="3209623"/>
                                <a:pt x="4394983" y="3217869"/>
                                <a:pt x="4360127" y="3222848"/>
                              </a:cubicBezTo>
                              <a:cubicBezTo>
                                <a:pt x="4323146" y="3228131"/>
                                <a:pt x="4285786" y="3230282"/>
                                <a:pt x="4248615" y="3233999"/>
                              </a:cubicBezTo>
                              <a:cubicBezTo>
                                <a:pt x="4237464" y="3237716"/>
                                <a:pt x="4226463" y="3241922"/>
                                <a:pt x="4215161" y="3245151"/>
                              </a:cubicBezTo>
                              <a:cubicBezTo>
                                <a:pt x="4117129" y="3273161"/>
                                <a:pt x="4217326" y="3240712"/>
                                <a:pt x="4137103" y="3267453"/>
                              </a:cubicBezTo>
                              <a:cubicBezTo>
                                <a:pt x="4109892" y="3258383"/>
                                <a:pt x="4091815" y="3255618"/>
                                <a:pt x="4070196" y="3233999"/>
                              </a:cubicBezTo>
                              <a:cubicBezTo>
                                <a:pt x="4060719" y="3224522"/>
                                <a:pt x="4055327" y="3211697"/>
                                <a:pt x="4047893" y="3200546"/>
                              </a:cubicBezTo>
                              <a:cubicBezTo>
                                <a:pt x="4044176" y="3189395"/>
                                <a:pt x="4042790" y="3177171"/>
                                <a:pt x="4036742" y="3167092"/>
                              </a:cubicBezTo>
                              <a:cubicBezTo>
                                <a:pt x="4031333" y="3158077"/>
                                <a:pt x="4022649" y="3151358"/>
                                <a:pt x="4014439" y="3144790"/>
                              </a:cubicBezTo>
                              <a:cubicBezTo>
                                <a:pt x="4003974" y="3136418"/>
                                <a:pt x="3993535" y="3127193"/>
                                <a:pt x="3980986" y="3122487"/>
                              </a:cubicBezTo>
                              <a:cubicBezTo>
                                <a:pt x="3933103" y="3104531"/>
                                <a:pt x="3904852" y="3120052"/>
                                <a:pt x="3858322" y="3089033"/>
                              </a:cubicBezTo>
                              <a:cubicBezTo>
                                <a:pt x="3781635" y="3037909"/>
                                <a:pt x="3816843" y="3052906"/>
                                <a:pt x="3757961" y="3033277"/>
                              </a:cubicBezTo>
                              <a:cubicBezTo>
                                <a:pt x="3694548" y="2969864"/>
                                <a:pt x="3755605" y="3020947"/>
                                <a:pt x="3691054" y="2988672"/>
                              </a:cubicBezTo>
                              <a:cubicBezTo>
                                <a:pt x="3604591" y="2945440"/>
                                <a:pt x="3708228" y="2983246"/>
                                <a:pt x="3624147" y="2955219"/>
                              </a:cubicBezTo>
                              <a:cubicBezTo>
                                <a:pt x="3570300" y="2901372"/>
                                <a:pt x="3638721" y="2966877"/>
                                <a:pt x="3568391" y="2910614"/>
                              </a:cubicBezTo>
                              <a:cubicBezTo>
                                <a:pt x="3560181" y="2904046"/>
                                <a:pt x="3555103" y="2893721"/>
                                <a:pt x="3546088" y="2888312"/>
                              </a:cubicBezTo>
                              <a:cubicBezTo>
                                <a:pt x="3536009" y="2882264"/>
                                <a:pt x="3523786" y="2880877"/>
                                <a:pt x="3512635" y="2877160"/>
                              </a:cubicBezTo>
                              <a:cubicBezTo>
                                <a:pt x="3497767" y="2862292"/>
                                <a:pt x="3487978" y="2839204"/>
                                <a:pt x="3468030" y="2832555"/>
                              </a:cubicBezTo>
                              <a:lnTo>
                                <a:pt x="3401122" y="2810253"/>
                              </a:lnTo>
                              <a:cubicBezTo>
                                <a:pt x="3350372" y="2776420"/>
                                <a:pt x="3386976" y="2796584"/>
                                <a:pt x="3334215" y="2776799"/>
                              </a:cubicBezTo>
                              <a:cubicBezTo>
                                <a:pt x="3315473" y="2769771"/>
                                <a:pt x="3298032" y="2758691"/>
                                <a:pt x="3278459" y="2754497"/>
                              </a:cubicBezTo>
                              <a:cubicBezTo>
                                <a:pt x="3245547" y="2747444"/>
                                <a:pt x="3211552" y="2747063"/>
                                <a:pt x="3178098" y="2743346"/>
                              </a:cubicBezTo>
                              <a:cubicBezTo>
                                <a:pt x="3101379" y="2717772"/>
                                <a:pt x="3194128" y="2746260"/>
                                <a:pt x="3055435" y="2721043"/>
                              </a:cubicBezTo>
                              <a:cubicBezTo>
                                <a:pt x="3043870" y="2718940"/>
                                <a:pt x="3033283" y="2713121"/>
                                <a:pt x="3021981" y="2709892"/>
                              </a:cubicBezTo>
                              <a:cubicBezTo>
                                <a:pt x="3007245" y="2705682"/>
                                <a:pt x="2992337" y="2702066"/>
                                <a:pt x="2977376" y="2698741"/>
                              </a:cubicBezTo>
                              <a:cubicBezTo>
                                <a:pt x="2896641" y="2680800"/>
                                <a:pt x="2947944" y="2696365"/>
                                <a:pt x="2888166" y="2676438"/>
                              </a:cubicBezTo>
                              <a:cubicBezTo>
                                <a:pt x="2873298" y="2665287"/>
                                <a:pt x="2859697" y="2652206"/>
                                <a:pt x="2843561" y="2642985"/>
                              </a:cubicBezTo>
                              <a:cubicBezTo>
                                <a:pt x="2833355" y="2637153"/>
                                <a:pt x="2821511" y="2634684"/>
                                <a:pt x="2810108" y="2631833"/>
                              </a:cubicBezTo>
                              <a:cubicBezTo>
                                <a:pt x="2746423" y="2615911"/>
                                <a:pt x="2766999" y="2626706"/>
                                <a:pt x="2709747" y="2609531"/>
                              </a:cubicBezTo>
                              <a:cubicBezTo>
                                <a:pt x="2687229" y="2602776"/>
                                <a:pt x="2665646" y="2592931"/>
                                <a:pt x="2642839" y="2587229"/>
                              </a:cubicBezTo>
                              <a:lnTo>
                                <a:pt x="2509025" y="2553775"/>
                              </a:lnTo>
                              <a:cubicBezTo>
                                <a:pt x="2497874" y="2546341"/>
                                <a:pt x="2487558" y="2537466"/>
                                <a:pt x="2475571" y="2531472"/>
                              </a:cubicBezTo>
                              <a:cubicBezTo>
                                <a:pt x="2465057" y="2526215"/>
                                <a:pt x="2451897" y="2526841"/>
                                <a:pt x="2442117" y="2520321"/>
                              </a:cubicBezTo>
                              <a:cubicBezTo>
                                <a:pt x="2428996" y="2511574"/>
                                <a:pt x="2420779" y="2496964"/>
                                <a:pt x="2408664" y="2486868"/>
                              </a:cubicBezTo>
                              <a:cubicBezTo>
                                <a:pt x="2379840" y="2462848"/>
                                <a:pt x="2375286" y="2464590"/>
                                <a:pt x="2341756" y="2453414"/>
                              </a:cubicBezTo>
                              <a:cubicBezTo>
                                <a:pt x="2319454" y="2438546"/>
                                <a:pt x="2296292" y="2424892"/>
                                <a:pt x="2274849" y="2408809"/>
                              </a:cubicBezTo>
                              <a:cubicBezTo>
                                <a:pt x="2259981" y="2397658"/>
                                <a:pt x="2246381" y="2384576"/>
                                <a:pt x="2230244" y="2375355"/>
                              </a:cubicBezTo>
                              <a:cubicBezTo>
                                <a:pt x="2220039" y="2369523"/>
                                <a:pt x="2207942" y="2367921"/>
                                <a:pt x="2196791" y="2364204"/>
                              </a:cubicBezTo>
                              <a:lnTo>
                                <a:pt x="2051825" y="2219238"/>
                              </a:lnTo>
                              <a:lnTo>
                                <a:pt x="2007220" y="2174633"/>
                              </a:lnTo>
                              <a:cubicBezTo>
                                <a:pt x="1999786" y="2167199"/>
                                <a:pt x="1994891" y="2155656"/>
                                <a:pt x="1984917" y="2152331"/>
                              </a:cubicBezTo>
                              <a:lnTo>
                                <a:pt x="1951464" y="2141180"/>
                              </a:lnTo>
                              <a:cubicBezTo>
                                <a:pt x="1913316" y="2103032"/>
                                <a:pt x="1943875" y="2125343"/>
                                <a:pt x="1873405" y="2107726"/>
                              </a:cubicBezTo>
                              <a:cubicBezTo>
                                <a:pt x="1809701" y="2091800"/>
                                <a:pt x="1871841" y="2099332"/>
                                <a:pt x="1795347" y="2085424"/>
                              </a:cubicBezTo>
                              <a:cubicBezTo>
                                <a:pt x="1769487" y="2080722"/>
                                <a:pt x="1743308" y="2077989"/>
                                <a:pt x="1717288" y="2074272"/>
                              </a:cubicBezTo>
                              <a:cubicBezTo>
                                <a:pt x="1706137" y="2070555"/>
                                <a:pt x="1695471" y="2064783"/>
                                <a:pt x="1683835" y="2063121"/>
                              </a:cubicBezTo>
                              <a:cubicBezTo>
                                <a:pt x="1540051" y="2042581"/>
                                <a:pt x="1506074" y="2054725"/>
                                <a:pt x="1338147" y="2063121"/>
                              </a:cubicBezTo>
                              <a:cubicBezTo>
                                <a:pt x="1234989" y="2088910"/>
                                <a:pt x="1358960" y="2063121"/>
                                <a:pt x="1170878" y="2063121"/>
                              </a:cubicBezTo>
                              <a:cubicBezTo>
                                <a:pt x="1100156" y="2063121"/>
                                <a:pt x="1029629" y="2070555"/>
                                <a:pt x="959005" y="2074272"/>
                              </a:cubicBezTo>
                              <a:cubicBezTo>
                                <a:pt x="936703" y="2077989"/>
                                <a:pt x="914033" y="2079940"/>
                                <a:pt x="892098" y="2085424"/>
                              </a:cubicBezTo>
                              <a:cubicBezTo>
                                <a:pt x="869291" y="2091126"/>
                                <a:pt x="847493" y="2100292"/>
                                <a:pt x="825191" y="2107726"/>
                              </a:cubicBezTo>
                              <a:cubicBezTo>
                                <a:pt x="814040" y="2111443"/>
                                <a:pt x="803141" y="2116026"/>
                                <a:pt x="791737" y="2118877"/>
                              </a:cubicBezTo>
                              <a:cubicBezTo>
                                <a:pt x="762000" y="2126311"/>
                                <a:pt x="731606" y="2131487"/>
                                <a:pt x="702527" y="2141180"/>
                              </a:cubicBezTo>
                              <a:cubicBezTo>
                                <a:pt x="691376" y="2144897"/>
                                <a:pt x="680376" y="2149102"/>
                                <a:pt x="669074" y="2152331"/>
                              </a:cubicBezTo>
                              <a:cubicBezTo>
                                <a:pt x="602680" y="2171300"/>
                                <a:pt x="633278" y="2158838"/>
                                <a:pt x="546410" y="2174633"/>
                              </a:cubicBezTo>
                              <a:cubicBezTo>
                                <a:pt x="531331" y="2177375"/>
                                <a:pt x="516833" y="2182779"/>
                                <a:pt x="501805" y="2185785"/>
                              </a:cubicBezTo>
                              <a:cubicBezTo>
                                <a:pt x="479634" y="2190219"/>
                                <a:pt x="456833" y="2191452"/>
                                <a:pt x="434898" y="2196936"/>
                              </a:cubicBezTo>
                              <a:cubicBezTo>
                                <a:pt x="412091" y="2202638"/>
                                <a:pt x="391356" y="2216642"/>
                                <a:pt x="367991" y="2219238"/>
                              </a:cubicBezTo>
                              <a:lnTo>
                                <a:pt x="167269" y="2241541"/>
                              </a:lnTo>
                              <a:cubicBezTo>
                                <a:pt x="152401" y="2237824"/>
                                <a:pt x="137344" y="2234794"/>
                                <a:pt x="122664" y="2230390"/>
                              </a:cubicBezTo>
                              <a:cubicBezTo>
                                <a:pt x="100146" y="2223635"/>
                                <a:pt x="78809" y="2212697"/>
                                <a:pt x="55756" y="2208087"/>
                              </a:cubicBezTo>
                              <a:lnTo>
                                <a:pt x="0" y="2196936"/>
                              </a:lnTo>
                              <a:cubicBezTo>
                                <a:pt x="7434" y="2189502"/>
                                <a:pt x="13288" y="2180042"/>
                                <a:pt x="22303" y="2174633"/>
                              </a:cubicBezTo>
                              <a:cubicBezTo>
                                <a:pt x="32382" y="2168585"/>
                                <a:pt x="44105" y="2165035"/>
                                <a:pt x="55756" y="2163482"/>
                              </a:cubicBezTo>
                              <a:cubicBezTo>
                                <a:pt x="100123" y="2157567"/>
                                <a:pt x="145034" y="2156785"/>
                                <a:pt x="189571" y="2152331"/>
                              </a:cubicBezTo>
                              <a:cubicBezTo>
                                <a:pt x="219390" y="2149349"/>
                                <a:pt x="249044" y="2144897"/>
                                <a:pt x="278781" y="2141180"/>
                              </a:cubicBezTo>
                              <a:cubicBezTo>
                                <a:pt x="286215" y="2133746"/>
                                <a:pt x="295674" y="2127892"/>
                                <a:pt x="301083" y="2118877"/>
                              </a:cubicBezTo>
                              <a:cubicBezTo>
                                <a:pt x="321353" y="2085094"/>
                                <a:pt x="311694" y="2025445"/>
                                <a:pt x="323386" y="1996214"/>
                              </a:cubicBezTo>
                              <a:cubicBezTo>
                                <a:pt x="335679" y="1965480"/>
                                <a:pt x="427961" y="1963751"/>
                                <a:pt x="434898" y="1962760"/>
                              </a:cubicBezTo>
                              <a:cubicBezTo>
                                <a:pt x="446049" y="1955326"/>
                                <a:pt x="456365" y="1946452"/>
                                <a:pt x="468352" y="1940458"/>
                              </a:cubicBezTo>
                              <a:cubicBezTo>
                                <a:pt x="478865" y="1935201"/>
                                <a:pt x="490503" y="1932536"/>
                                <a:pt x="501805" y="1929307"/>
                              </a:cubicBezTo>
                              <a:cubicBezTo>
                                <a:pt x="559115" y="1912932"/>
                                <a:pt x="563208" y="1916055"/>
                                <a:pt x="635620" y="1907004"/>
                              </a:cubicBezTo>
                              <a:cubicBezTo>
                                <a:pt x="657922" y="1899570"/>
                                <a:pt x="682967" y="1897742"/>
                                <a:pt x="702527" y="1884702"/>
                              </a:cubicBezTo>
                              <a:cubicBezTo>
                                <a:pt x="745761" y="1855879"/>
                                <a:pt x="723266" y="1866637"/>
                                <a:pt x="769435" y="1851248"/>
                              </a:cubicBezTo>
                              <a:cubicBezTo>
                                <a:pt x="796171" y="1771036"/>
                                <a:pt x="763733" y="1871204"/>
                                <a:pt x="791737" y="1773190"/>
                              </a:cubicBezTo>
                              <a:cubicBezTo>
                                <a:pt x="794966" y="1761888"/>
                                <a:pt x="797180" y="1750011"/>
                                <a:pt x="802888" y="1739736"/>
                              </a:cubicBezTo>
                              <a:cubicBezTo>
                                <a:pt x="815905" y="1716305"/>
                                <a:pt x="828540" y="1691783"/>
                                <a:pt x="847493" y="1672829"/>
                              </a:cubicBezTo>
                              <a:lnTo>
                                <a:pt x="903249" y="1617072"/>
                              </a:lnTo>
                              <a:cubicBezTo>
                                <a:pt x="906966" y="1605921"/>
                                <a:pt x="911171" y="1594921"/>
                                <a:pt x="914400" y="1583619"/>
                              </a:cubicBezTo>
                              <a:cubicBezTo>
                                <a:pt x="918610" y="1568883"/>
                                <a:pt x="917051" y="1551766"/>
                                <a:pt x="925552" y="1539014"/>
                              </a:cubicBezTo>
                              <a:cubicBezTo>
                                <a:pt x="940132" y="1517145"/>
                                <a:pt x="962723" y="1501843"/>
                                <a:pt x="981308" y="1483258"/>
                              </a:cubicBezTo>
                              <a:lnTo>
                                <a:pt x="1003610" y="1460955"/>
                              </a:lnTo>
                              <a:lnTo>
                                <a:pt x="1025913" y="1438653"/>
                              </a:lnTo>
                              <a:cubicBezTo>
                                <a:pt x="1027655" y="1433427"/>
                                <a:pt x="1049312" y="1348894"/>
                                <a:pt x="1070517" y="1338292"/>
                              </a:cubicBezTo>
                              <a:cubicBezTo>
                                <a:pt x="1104926" y="1321088"/>
                                <a:pt x="1198241" y="1310488"/>
                                <a:pt x="1237786" y="1304838"/>
                              </a:cubicBezTo>
                              <a:lnTo>
                                <a:pt x="1393903" y="1315990"/>
                              </a:lnTo>
                              <a:cubicBezTo>
                                <a:pt x="1411501" y="1323029"/>
                                <a:pt x="1394541" y="1355976"/>
                                <a:pt x="1405054" y="1371746"/>
                              </a:cubicBezTo>
                              <a:cubicBezTo>
                                <a:pt x="1411574" y="1381526"/>
                                <a:pt x="1427104" y="1380046"/>
                                <a:pt x="1438508" y="1382897"/>
                              </a:cubicBezTo>
                              <a:cubicBezTo>
                                <a:pt x="1456896" y="1387494"/>
                                <a:pt x="1475679" y="1390331"/>
                                <a:pt x="1494264" y="1394048"/>
                              </a:cubicBezTo>
                              <a:cubicBezTo>
                                <a:pt x="1501698" y="1401482"/>
                                <a:pt x="1511157" y="1407336"/>
                                <a:pt x="1516566" y="1416351"/>
                              </a:cubicBezTo>
                              <a:cubicBezTo>
                                <a:pt x="1540461" y="1456177"/>
                                <a:pt x="1520814" y="1470514"/>
                                <a:pt x="1505415" y="1516712"/>
                              </a:cubicBezTo>
                              <a:lnTo>
                                <a:pt x="1494264" y="1550165"/>
                              </a:lnTo>
                              <a:lnTo>
                                <a:pt x="1483113" y="1583619"/>
                              </a:lnTo>
                              <a:cubicBezTo>
                                <a:pt x="1479396" y="1650526"/>
                                <a:pt x="1467781" y="1717461"/>
                                <a:pt x="1471961" y="1784341"/>
                              </a:cubicBezTo>
                              <a:cubicBezTo>
                                <a:pt x="1472617" y="1794834"/>
                                <a:pt x="1487696" y="1770248"/>
                                <a:pt x="1494264" y="1762038"/>
                              </a:cubicBezTo>
                              <a:cubicBezTo>
                                <a:pt x="1502636" y="1751573"/>
                                <a:pt x="1509132" y="1739736"/>
                                <a:pt x="1516566" y="1728585"/>
                              </a:cubicBezTo>
                              <a:cubicBezTo>
                                <a:pt x="1542056" y="1652114"/>
                                <a:pt x="1511955" y="1747027"/>
                                <a:pt x="1538869" y="1639375"/>
                              </a:cubicBezTo>
                              <a:cubicBezTo>
                                <a:pt x="1541720" y="1627971"/>
                                <a:pt x="1543500" y="1615701"/>
                                <a:pt x="1550020" y="1605921"/>
                              </a:cubicBezTo>
                              <a:cubicBezTo>
                                <a:pt x="1558768" y="1592799"/>
                                <a:pt x="1572323" y="1583619"/>
                                <a:pt x="1583474" y="1572468"/>
                              </a:cubicBezTo>
                              <a:cubicBezTo>
                                <a:pt x="1610763" y="1490599"/>
                                <a:pt x="1589152" y="1522183"/>
                                <a:pt x="1639230" y="1472107"/>
                              </a:cubicBezTo>
                              <a:cubicBezTo>
                                <a:pt x="1635513" y="1420068"/>
                                <a:pt x="1646806" y="1364684"/>
                                <a:pt x="1628078" y="1315990"/>
                              </a:cubicBezTo>
                              <a:cubicBezTo>
                                <a:pt x="1622576" y="1301686"/>
                                <a:pt x="1597181" y="1333995"/>
                                <a:pt x="1583474" y="1327141"/>
                              </a:cubicBezTo>
                              <a:cubicBezTo>
                                <a:pt x="1574071" y="1322439"/>
                                <a:pt x="1596372" y="1309540"/>
                                <a:pt x="1605776" y="1304838"/>
                              </a:cubicBezTo>
                              <a:cubicBezTo>
                                <a:pt x="1641111" y="1287171"/>
                                <a:pt x="1679938" y="1282057"/>
                                <a:pt x="1717288" y="1271385"/>
                              </a:cubicBezTo>
                              <a:cubicBezTo>
                                <a:pt x="1728590" y="1268156"/>
                                <a:pt x="1739267" y="1262783"/>
                                <a:pt x="1750742" y="1260233"/>
                              </a:cubicBezTo>
                              <a:cubicBezTo>
                                <a:pt x="1772814" y="1255328"/>
                                <a:pt x="1795478" y="1253516"/>
                                <a:pt x="1817649" y="1249082"/>
                              </a:cubicBezTo>
                              <a:cubicBezTo>
                                <a:pt x="1832677" y="1246076"/>
                                <a:pt x="1847137" y="1240451"/>
                                <a:pt x="1862254" y="1237931"/>
                              </a:cubicBezTo>
                              <a:cubicBezTo>
                                <a:pt x="1941554" y="1224715"/>
                                <a:pt x="2028948" y="1221246"/>
                                <a:pt x="2107581" y="1215629"/>
                              </a:cubicBezTo>
                              <a:cubicBezTo>
                                <a:pt x="2129883" y="1208195"/>
                                <a:pt x="2157865" y="1209949"/>
                                <a:pt x="2174488" y="1193326"/>
                              </a:cubicBezTo>
                              <a:cubicBezTo>
                                <a:pt x="2281871" y="1085943"/>
                                <a:pt x="2167624" y="1194357"/>
                                <a:pt x="2252547" y="1126419"/>
                              </a:cubicBezTo>
                              <a:cubicBezTo>
                                <a:pt x="2260757" y="1119851"/>
                                <a:pt x="2265445" y="1108818"/>
                                <a:pt x="2274849" y="1104116"/>
                              </a:cubicBezTo>
                              <a:cubicBezTo>
                                <a:pt x="2295876" y="1093603"/>
                                <a:pt x="2322195" y="1094854"/>
                                <a:pt x="2341756" y="1081814"/>
                              </a:cubicBezTo>
                              <a:cubicBezTo>
                                <a:pt x="2390980" y="1048999"/>
                                <a:pt x="2362068" y="1062141"/>
                                <a:pt x="2430966" y="1048360"/>
                              </a:cubicBezTo>
                              <a:cubicBezTo>
                                <a:pt x="2483980" y="1013019"/>
                                <a:pt x="2451707" y="1030295"/>
                                <a:pt x="2531327" y="1003755"/>
                              </a:cubicBezTo>
                              <a:lnTo>
                                <a:pt x="2598235" y="981453"/>
                              </a:lnTo>
                              <a:cubicBezTo>
                                <a:pt x="2609386" y="977736"/>
                                <a:pt x="2620285" y="973153"/>
                                <a:pt x="2631688" y="970302"/>
                              </a:cubicBezTo>
                              <a:lnTo>
                                <a:pt x="2676293" y="959151"/>
                              </a:lnTo>
                              <a:cubicBezTo>
                                <a:pt x="2691161" y="951717"/>
                                <a:pt x="2706465" y="945095"/>
                                <a:pt x="2720898" y="936848"/>
                              </a:cubicBezTo>
                              <a:cubicBezTo>
                                <a:pt x="2732534" y="930199"/>
                                <a:pt x="2742105" y="919989"/>
                                <a:pt x="2754352" y="914546"/>
                              </a:cubicBezTo>
                              <a:cubicBezTo>
                                <a:pt x="2775835" y="904998"/>
                                <a:pt x="2801698" y="905283"/>
                                <a:pt x="2821259" y="892243"/>
                              </a:cubicBezTo>
                              <a:cubicBezTo>
                                <a:pt x="2832410" y="884809"/>
                                <a:pt x="2842164" y="874647"/>
                                <a:pt x="2854713" y="869941"/>
                              </a:cubicBezTo>
                              <a:cubicBezTo>
                                <a:pt x="2872460" y="863286"/>
                                <a:pt x="2892082" y="863387"/>
                                <a:pt x="2910469" y="858790"/>
                              </a:cubicBezTo>
                              <a:cubicBezTo>
                                <a:pt x="2921872" y="855939"/>
                                <a:pt x="2932771" y="851355"/>
                                <a:pt x="2943922" y="847638"/>
                              </a:cubicBezTo>
                              <a:cubicBezTo>
                                <a:pt x="2999678" y="851355"/>
                                <a:pt x="3056642" y="846668"/>
                                <a:pt x="3111191" y="858790"/>
                              </a:cubicBezTo>
                              <a:cubicBezTo>
                                <a:pt x="3126585" y="862211"/>
                                <a:pt x="3131523" y="883496"/>
                                <a:pt x="3144644" y="892243"/>
                              </a:cubicBezTo>
                              <a:cubicBezTo>
                                <a:pt x="3154424" y="898763"/>
                                <a:pt x="3166947" y="899677"/>
                                <a:pt x="3178098" y="903394"/>
                              </a:cubicBezTo>
                              <a:cubicBezTo>
                                <a:pt x="3200400" y="888526"/>
                                <a:pt x="3219577" y="867266"/>
                                <a:pt x="3245005" y="858790"/>
                              </a:cubicBezTo>
                              <a:cubicBezTo>
                                <a:pt x="3267308" y="851356"/>
                                <a:pt x="3289106" y="842189"/>
                                <a:pt x="3311913" y="836487"/>
                              </a:cubicBezTo>
                              <a:cubicBezTo>
                                <a:pt x="3326781" y="832770"/>
                                <a:pt x="3341838" y="829740"/>
                                <a:pt x="3356517" y="825336"/>
                              </a:cubicBezTo>
                              <a:cubicBezTo>
                                <a:pt x="3379035" y="818581"/>
                                <a:pt x="3400372" y="807643"/>
                                <a:pt x="3423425" y="803033"/>
                              </a:cubicBezTo>
                              <a:cubicBezTo>
                                <a:pt x="3442010" y="799316"/>
                                <a:pt x="3460793" y="796479"/>
                                <a:pt x="3479181" y="791882"/>
                              </a:cubicBezTo>
                              <a:cubicBezTo>
                                <a:pt x="3551770" y="773735"/>
                                <a:pt x="3475009" y="776549"/>
                                <a:pt x="3601844" y="758429"/>
                              </a:cubicBezTo>
                              <a:cubicBezTo>
                                <a:pt x="3627864" y="754712"/>
                                <a:pt x="3654043" y="751979"/>
                                <a:pt x="3679903" y="747277"/>
                              </a:cubicBezTo>
                              <a:cubicBezTo>
                                <a:pt x="3710710" y="741676"/>
                                <a:pt x="3729296" y="734530"/>
                                <a:pt x="3757961" y="724975"/>
                              </a:cubicBezTo>
                              <a:cubicBezTo>
                                <a:pt x="3769112" y="717541"/>
                                <a:pt x="3779428" y="708666"/>
                                <a:pt x="3791415" y="702672"/>
                              </a:cubicBezTo>
                              <a:cubicBezTo>
                                <a:pt x="3822554" y="687102"/>
                                <a:pt x="3874164" y="684479"/>
                                <a:pt x="3902927" y="680370"/>
                              </a:cubicBezTo>
                              <a:cubicBezTo>
                                <a:pt x="3978511" y="655176"/>
                                <a:pt x="3886295" y="683698"/>
                                <a:pt x="4014439" y="658068"/>
                              </a:cubicBezTo>
                              <a:cubicBezTo>
                                <a:pt x="4025965" y="655763"/>
                                <a:pt x="4036591" y="650145"/>
                                <a:pt x="4047893" y="646916"/>
                              </a:cubicBezTo>
                              <a:cubicBezTo>
                                <a:pt x="4094466" y="633609"/>
                                <a:pt x="4106837" y="633375"/>
                                <a:pt x="4159405" y="624614"/>
                              </a:cubicBezTo>
                              <a:cubicBezTo>
                                <a:pt x="4166839" y="617180"/>
                                <a:pt x="4172693" y="607721"/>
                                <a:pt x="4181708" y="602312"/>
                              </a:cubicBezTo>
                              <a:cubicBezTo>
                                <a:pt x="4247660" y="562740"/>
                                <a:pt x="4182822" y="625251"/>
                                <a:pt x="4248615" y="568858"/>
                              </a:cubicBezTo>
                              <a:cubicBezTo>
                                <a:pt x="4264580" y="555174"/>
                                <a:pt x="4281557" y="541749"/>
                                <a:pt x="4293220" y="524253"/>
                              </a:cubicBezTo>
                              <a:cubicBezTo>
                                <a:pt x="4321354" y="482051"/>
                                <a:pt x="4306045" y="500276"/>
                                <a:pt x="4337825" y="468497"/>
                              </a:cubicBezTo>
                              <a:cubicBezTo>
                                <a:pt x="4341542" y="457346"/>
                                <a:pt x="4343719" y="445557"/>
                                <a:pt x="4348976" y="435043"/>
                              </a:cubicBezTo>
                              <a:cubicBezTo>
                                <a:pt x="4363043" y="406909"/>
                                <a:pt x="4372837" y="400031"/>
                                <a:pt x="4393581" y="379287"/>
                              </a:cubicBezTo>
                              <a:cubicBezTo>
                                <a:pt x="4397298" y="368136"/>
                                <a:pt x="4401503" y="357135"/>
                                <a:pt x="4404732" y="345833"/>
                              </a:cubicBezTo>
                              <a:cubicBezTo>
                                <a:pt x="4408942" y="331097"/>
                                <a:pt x="4407382" y="313981"/>
                                <a:pt x="4415883" y="301229"/>
                              </a:cubicBezTo>
                              <a:cubicBezTo>
                                <a:pt x="4459739" y="235445"/>
                                <a:pt x="4459398" y="251374"/>
                                <a:pt x="4516244" y="234321"/>
                              </a:cubicBezTo>
                              <a:cubicBezTo>
                                <a:pt x="4538762" y="227566"/>
                                <a:pt x="4560849" y="219453"/>
                                <a:pt x="4583152" y="212019"/>
                              </a:cubicBezTo>
                              <a:cubicBezTo>
                                <a:pt x="4594303" y="208302"/>
                                <a:pt x="4605202" y="203719"/>
                                <a:pt x="4616605" y="200868"/>
                              </a:cubicBezTo>
                              <a:lnTo>
                                <a:pt x="4661210" y="189716"/>
                              </a:lnTo>
                              <a:cubicBezTo>
                                <a:pt x="4668644" y="182282"/>
                                <a:pt x="4676945" y="175624"/>
                                <a:pt x="4683513" y="167414"/>
                              </a:cubicBezTo>
                              <a:cubicBezTo>
                                <a:pt x="4691885" y="156949"/>
                                <a:pt x="4696338" y="143437"/>
                                <a:pt x="4705815" y="133960"/>
                              </a:cubicBezTo>
                              <a:cubicBezTo>
                                <a:pt x="4715292" y="124483"/>
                                <a:pt x="4728118" y="119092"/>
                                <a:pt x="4739269" y="111658"/>
                              </a:cubicBezTo>
                              <a:cubicBezTo>
                                <a:pt x="4746703" y="100507"/>
                                <a:pt x="4752094" y="87681"/>
                                <a:pt x="4761571" y="78204"/>
                              </a:cubicBezTo>
                              <a:cubicBezTo>
                                <a:pt x="4783187" y="56588"/>
                                <a:pt x="4801271" y="53820"/>
                                <a:pt x="4828478" y="44751"/>
                              </a:cubicBezTo>
                              <a:cubicBezTo>
                                <a:pt x="4839629" y="37317"/>
                                <a:pt x="4849383" y="27154"/>
                                <a:pt x="4861932" y="22448"/>
                              </a:cubicBezTo>
                              <a:cubicBezTo>
                                <a:pt x="4879679" y="15793"/>
                                <a:pt x="4899300" y="15894"/>
                                <a:pt x="4917688" y="11297"/>
                              </a:cubicBezTo>
                              <a:cubicBezTo>
                                <a:pt x="4929092" y="8446"/>
                                <a:pt x="4939991" y="3863"/>
                                <a:pt x="4951142" y="146"/>
                              </a:cubicBezTo>
                              <a:cubicBezTo>
                                <a:pt x="5040048" y="14963"/>
                                <a:pt x="5019908" y="-1712"/>
                                <a:pt x="5051503" y="14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30A0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" o:spid="_x0000_s1026" style="position:absolute;margin-left:25.2pt;margin-top:217.5pt;width:497pt;height:257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11591,3267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" path="m5051503,146v31595,1858,60298,3266,89210,11151c5153643,14823,5162179,27605,5174166,33599v10514,5257,22303,7435,33454,11152c5226205,63336,5241506,85928,5263376,100507v11151,7434,23278,13580,33454,22302c5312795,136493,5341435,167414,5341435,167414v-3717,14868,-5115,30518,-11152,44605c5325004,224337,5308872,232100,5307981,245472v-3536,53035,5760,123281,22302,178420c5337038,446409,5346884,467992,5352586,490799v2083,8331,15446,66633,22302,78059c5380297,577873,5390883,582749,5397191,591160v16083,21443,29737,44605,44605,66908c5449230,669219,5451384,687283,5464098,691521r33454,11151c5490118,713823,5475249,722724,5475249,736126v,10514,16894,13288,22303,22303c5503600,768508,5504986,780731,5508703,791882r-22303,66908c5476846,887453,5469699,906043,5464098,936848v-17939,98664,5924,52448,-33454,111512c5399719,1141137,5446786,993284,5408342,1159872v-5286,22907,-16601,44101,-22303,66908c5382322,1241648,5364051,1282222,5374888,1271385r22303,-22303c5431028,1147570,5379120,1307906,5419493,1159872v6186,-22680,9263,-47346,22303,-66907l5486400,1026058r22303,-33454l5531005,959151r22303,-66908l5564459,858790v14868,3717,29279,11151,44605,11151c5642692,869941,5690326,820552,5709425,814185r66907,-22303l5809786,780731v39894,7979,60495,4739,89210,33454c5914752,829941,5921532,858907,5943600,869941v13708,6854,29869,6941,44605,11151c5999507,884321,6010508,888526,6021659,892243v29736,19824,43792,26036,66907,55756c6105022,969157,6118302,992604,6133171,1014907v7434,11151,12827,23976,22303,33453c6176217,1069104,6186011,1075983,6200078,1104116v5257,10514,6522,22650,11152,33454c6236721,1197048,6229738,1163322,6244683,1215629v4210,14736,5115,30518,11152,44604c6261114,1272551,6272694,1281440,6278137,1293687v15511,34901,24187,74445,33454,111512c6307874,1427502,6309135,1451236,6300439,1472107v-10309,24742,-36127,41479,-44604,66907c6252118,1550165,6250392,1562193,6244683,1572468v-13017,23431,-29737,44605,-44605,66907l6177776,1672829v-3717,33454,-2987,67706,-11151,100361c6163374,1786192,6149765,1794396,6144322,1806643v-30952,69641,-6746,53038,-44605,100361c6093149,1915214,6086819,1924605,6077415,1929307v-21027,10513,-66907,22302,-66907,22302c5936166,1947892,5861638,1946906,5787483,1940458v-11710,-1018,-22050,-8300,-33453,-11151c5710539,1918434,5664287,1913300,5620215,1907004v-81446,-27148,-44100,-16600,-111512,-33453c5430644,1877268,5352196,1876072,5274527,1884702v-23365,2596,-66907,22302,-66907,22302c5200186,1914438,5190019,1919903,5185317,1929307v-10513,21027,-22302,66907,-22302,66907c5166732,2048253,5168705,2100446,5174166,2152331v2832,26904,26904,84608,,111512c5160764,2277245,5136995,2271277,5118410,2274994r-44605,44605c5066371,2327033,5061477,2338577,5051503,2341902r-66907,22302l4951142,2375355v-7434,7434,-14226,15572,-22303,22303c4902824,2419338,4882103,2428200,4861932,2453414v-8372,10465,-14868,22303,-22302,33454c4842719,2502316,4851216,2556789,4861932,2576077v13017,23431,44605,66908,44605,66908c4910254,2680156,4912008,2717575,4917688,2754497v1787,11618,16408,22940,11151,33454c4917085,2811460,4891668,2825122,4873083,2843707r-33453,33453c4835913,2888311,4834998,2900834,4828478,2910614v-16496,24744,-81368,71726,-100361,78058c4716966,2992389,4705177,2994567,4694664,2999824v-86457,43229,17170,5428,-66908,33453c4620322,3040711,4612022,3047370,4605454,3055580v-21946,27433,-17680,35562,-44605,55756c4539406,3127419,4493942,3155941,4493942,3155941v-3717,11151,-1973,26110,-11151,33453c4470823,3198968,4452922,3196336,4438186,3200546v-31770,9077,-43203,17323,-78059,22302c4323146,3228131,4285786,3230282,4248615,3233999v-11151,3717,-22152,7923,-33454,11152c4117129,3273161,4217326,3240712,4137103,3267453v-27211,-9070,-45288,-11835,-66907,-33454c4060719,3224522,4055327,3211697,4047893,3200546v-3717,-11151,-5103,-23375,-11151,-33454c4031333,3158077,4022649,3151358,4014439,3144790v-10465,-8372,-20904,-17597,-33453,-22303c3933103,3104531,3904852,3120052,3858322,3089033v-76687,-51124,-41479,-36127,-100361,-55756c3694548,2969864,3755605,3020947,3691054,2988672v-86463,-43232,17174,-5426,-66907,-33453c3570300,2901372,3638721,2966877,3568391,2910614v-8210,-6568,-13288,-16893,-22303,-22302c3536009,2882264,3523786,2880877,3512635,2877160v-14868,-14868,-24657,-37956,-44605,-44605l3401122,2810253v-50750,-33833,-14146,-13669,-66907,-33454c3315473,2769771,3298032,2758691,3278459,2754497v-32912,-7053,-66907,-7434,-100361,-11151c3101379,2717772,3194128,2746260,3055435,2721043v-11565,-2103,-22152,-7922,-33454,-11151c3007245,2705682,2992337,2702066,2977376,2698741v-80735,-17941,-29432,-2376,-89210,-22303c2873298,2665287,2859697,2652206,2843561,2642985v-10206,-5832,-22050,-8301,-33453,-11152c2746423,2615911,2766999,2626706,2709747,2609531v-22518,-6755,-44101,-16600,-66908,-22302l2509025,2553775v-11151,-7434,-21467,-16309,-33454,-22303c2465057,2526215,2451897,2526841,2442117,2520321v-13121,-8747,-21338,-23357,-33453,-33453c2379840,2462848,2375286,2464590,2341756,2453414v-22302,-14868,-45464,-28522,-66907,-44605c2259981,2397658,2246381,2384576,2230244,2375355v-10205,-5832,-22302,-7434,-33453,-11151l2051825,2219238r-44605,-44605c1999786,2167199,1994891,2155656,1984917,2152331r-33453,-11151c1913316,2103032,1943875,2125343,1873405,2107726v-63704,-15926,-1564,-8394,-78058,-22302c1769487,2080722,1743308,2077989,1717288,2074272v-11151,-3717,-21817,-9489,-33453,-11151c1540051,2042581,1506074,2054725,1338147,2063121v-103158,25789,20813,,-167269,c1100156,2063121,1029629,2070555,959005,2074272v-22302,3717,-44972,5668,-66907,11152c869291,2091126,847493,2100292,825191,2107726v-11151,3717,-22050,8300,-33454,11151c762000,2126311,731606,2131487,702527,2141180v-11151,3717,-22151,7922,-33453,11151c602680,2171300,633278,2158838,546410,2174633v-15079,2742,-29577,8146,-44605,11152c479634,2190219,456833,2191452,434898,2196936v-22807,5702,-43542,19706,-66907,22302l167269,2241541v-14868,-3717,-29925,-6747,-44605,-11151c100146,2223635,78809,2212697,55756,2208087l,2196936v7434,-7434,13288,-16894,22303,-22303c32382,2168585,44105,2165035,55756,2163482v44367,-5915,89278,-6697,133815,-11151c219390,2149349,249044,2144897,278781,2141180v7434,-7434,16893,-13288,22302,-22303c321353,2085094,311694,2025445,323386,1996214v12293,-30734,104575,-32463,111512,-33454c446049,1955326,456365,1946452,468352,1940458v10513,-5257,22151,-7922,33453,-11151c559115,1912932,563208,1916055,635620,1907004v22302,-7434,47347,-9262,66907,-22302c745761,1855879,723266,1866637,769435,1851248v26736,-80212,-5702,19956,22302,-78058c794966,1761888,797180,1750011,802888,1739736v13017,-23431,25652,-47953,44605,-66907l903249,1617072v3717,-11151,7922,-22151,11151,-33453c918610,1568883,917051,1551766,925552,1539014v14580,-21869,37171,-37171,55756,-55756l1003610,1460955r22303,-22302c1027655,1433427,1049312,1348894,1070517,1338292v34409,-17204,127724,-27804,167269,-33454l1393903,1315990v17598,7039,638,39986,11151,55756c1411574,1381526,1427104,1380046,1438508,1382897v18388,4597,37171,7434,55756,11151c1501698,1401482,1511157,1407336,1516566,1416351v23895,39826,4248,54163,-11151,100361l1494264,1550165r-11151,33454c1479396,1650526,1467781,1717461,1471961,1784341v656,10493,15735,-14093,22303,-22303c1502636,1751573,1509132,1739736,1516566,1728585v25490,-76471,-4611,18442,22303,-89210c1541720,1627971,1543500,1615701,1550020,1605921v8748,-13122,22303,-22302,33454,-33453c1610763,1490599,1589152,1522183,1639230,1472107v-3717,-52039,7576,-107423,-11152,-156117c1622576,1301686,1597181,1333995,1583474,1327141v-9403,-4702,12898,-17601,22302,-22303c1641111,1287171,1679938,1282057,1717288,1271385v11302,-3229,21979,-8602,33454,-11152c1772814,1255328,1795478,1253516,1817649,1249082v15028,-3006,29488,-8631,44605,-11151c1941554,1224715,2028948,1221246,2107581,1215629v22302,-7434,50284,-5680,66907,-22303c2281871,1085943,2167624,1194357,2252547,1126419v8210,-6568,12898,-17601,22302,-22303c2295876,1093603,2322195,1094854,2341756,1081814v49224,-32815,20312,-19673,89210,-33454c2483980,1013019,2451707,1030295,2531327,1003755r66908,-22302c2609386,977736,2620285,973153,2631688,970302r44605,-11151c2691161,951717,2706465,945095,2720898,936848v11636,-6649,21207,-16859,33454,-22302c2775835,904998,2801698,905283,2821259,892243v11151,-7434,20905,-17596,33454,-22302c2872460,863286,2892082,863387,2910469,858790v11403,-2851,22302,-7435,33453,-11152c2999678,851355,3056642,846668,3111191,858790v15394,3421,20332,24706,33453,33453c3154424,898763,3166947,899677,3178098,903394v22302,-14868,41479,-36128,66907,-44604c3267308,851356,3289106,842189,3311913,836487v14868,-3717,29925,-6747,44604,-11151c3379035,818581,3400372,807643,3423425,803033v18585,-3717,37368,-6554,55756,-11151c3551770,773735,3475009,776549,3601844,758429v26020,-3717,52199,-6450,78059,-11152c3710710,741676,3729296,734530,3757961,724975v11151,-7434,21467,-16309,33454,-22303c3822554,687102,3874164,684479,3902927,680370v75584,-25194,-16632,3328,111512,-22302c4025965,655763,4036591,650145,4047893,646916v46573,-13307,58944,-13541,111512,-22302c4166839,617180,4172693,607721,4181708,602312v65952,-39572,1114,22939,66907,-33454c4264580,555174,4281557,541749,4293220,524253v28134,-42202,12825,-23977,44605,-55756c4341542,457346,4343719,445557,4348976,435043v14067,-28134,23861,-35012,44605,-55756c4397298,368136,4401503,357135,4404732,345833v4210,-14736,2650,-31852,11151,-44604c4459739,235445,4459398,251374,4516244,234321v22518,-6755,44605,-14868,66908,-22302c4594303,208302,4605202,203719,4616605,200868r44605,-11152c4668644,182282,4676945,175624,4683513,167414v8372,-10465,12825,-23977,22302,-33454c4715292,124483,4728118,119092,4739269,111658v7434,-11151,12825,-23977,22302,-33454c4783187,56588,4801271,53820,4828478,44751v11151,-7434,20905,-17597,33454,-22303c4879679,15793,4899300,15894,4917688,11297v11404,-2851,22303,-7434,33454,-11151c5040048,14963,5019908,-1712,5051503,146xe" fillcolor="#7030a0" stroked="f" strokeweight="2pt">
                <v:fill opacity="19789f"/>
                <v:path arrowok="t" o:connecttype="custom" o:connectlocs="5051503,146;5140713,11297;5174166,33599;5207620,44751;5263376,100507;5296830,122809;5341435,167414;5330283,212019;5307981,245472;5330283,423892;5352586,490799;5374888,568858;5397191,591160;5441796,658068;5464098,691521;5497552,702672;5475249,736126;5497552,758429;5508703,791882;5486400,858790;5464098,936848;5430644,1048360;5408342,1159872;5386039,1226780;5374888,1271385;5397191,1249082;5419493,1159872;5441796,1092965;5486400,1026058;5508703,992604;5531005,959151;5553308,892243;5564459,858790;5609064,869941;5709425,814185;5776332,791882;5809786,780731;5898996,814185;5943600,869941;5988205,881092;6021659,892243;6088566,947999;6133171,1014907;6155474,1048360;6200078,1104116;6211230,1137570;6244683,1215629;6255835,1260233;6278137,1293687;6311591,1405199;6300439,1472107;6255835,1539014;6244683,1572468;6200078,1639375;6177776,1672829;6166625,1773190;6144322,1806643;6099717,1907004;6077415,1929307;6010508,1951609;5787483,1940458;5754030,1929307;5620215,1907004;5508703,1873551;5274527,1884702;5207620,1907004;5185317,1929307;5163015,1996214;5174166,2152331;5174166,2263843;5118410,2274994;5073805,2319599;5051503,2341902;4984596,2364204;4951142,2375355;4928839,2397658;4861932,2453414;4839630,2486868;4861932,2576077;4906537,2642985;4917688,2754497;4928839,2787951;4873083,2843707;4839630,2877160;4828478,2910614;4728117,2988672;4694664,2999824;4627756,3033277;4605454,3055580;4560849,3111336;4493942,3155941;4482791,3189394;4438186,3200546;4360127,3222848;4248615,3233999;4215161,3245151;4137103,3267453;4070196,3233999;4047893,3200546;4036742,3167092;4014439,3144790;3980986,3122487;3858322,3089033;3757961,3033277;3691054,2988672;3624147,2955219;3568391,2910614;3546088,2888312;3512635,2877160;3468030,2832555;3401122,2810253;3334215,2776799;3278459,2754497;3178098,2743346;3055435,2721043;3021981,2709892;2977376,2698741;2888166,2676438;2843561,2642985;2810108,2631833;2709747,2609531;2642839,2587229;2509025,2553775;2475571,2531472;2442117,2520321;2408664,2486868;2341756,2453414;2274849,2408809;2230244,2375355;2196791,2364204;2051825,2219238;2007220,2174633;1984917,2152331;1951464,2141180;1873405,2107726;1795347,2085424;1717288,2074272;1683835,2063121;1338147,2063121;1170878,2063121;959005,2074272;892098,2085424;825191,2107726;791737,2118877;702527,2141180;669074,2152331;546410,2174633;501805,2185785;434898,2196936;367991,2219238;167269,2241541;122664,2230390;55756,2208087;0,2196936;22303,2174633;55756,2163482;189571,2152331;278781,2141180;301083,2118877;323386,1996214;434898,1962760;468352,1940458;501805,1929307;635620,1907004;702527,1884702;769435,1851248;791737,1773190;802888,1739736;847493,1672829;903249,1617072;914400,1583619;925552,1539014;981308,1483258;1003610,1460955;1025913,1438653;1070517,1338292;1237786,1304838;1393903,1315990;1405054,1371746;1438508,1382897;1494264,1394048;1516566,1416351;1505415,1516712;1494264,1550165;1483113,1583619;1471961,1784341;1494264,1762038;1516566,1728585;1538869,1639375;1550020,1605921;1583474,1572468;1639230,1472107;1628078,1315990;1583474,1327141;1605776,1304838;1717288,1271385;1750742,1260233;1817649,1249082;1862254,1237931;2107581,1215629;2174488,1193326;2252547,1126419;2274849,1104116;2341756,1081814;2430966,1048360;2531327,1003755;2598235,981453;2631688,970302;2676293,959151;2720898,936848;2754352,914546;2821259,892243;2854713,869941;2910469,858790;2943922,847638;3111191,858790;3144644,892243;3178098,903394;3245005,858790;3311913,836487;3356517,825336;3423425,803033;3479181,791882;3601844,758429;3679903,747277;3757961,724975;3791415,702672;3902927,680370;4014439,658068;4047893,646916;4159405,624614;4181708,602312;4248615,568858;4293220,524253;4337825,468497;4348976,435043;4393581,379287;4404732,345833;4415883,301229;4516244,234321;4583152,212019;4616605,200868;4661210,189716;4683513,167414;4705815,133960;4739269,111658;4761571,78204;4828478,44751;4861932,22448;4917688,11297;4951142,146;5051503,14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FD58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75FC81" wp14:editId="48649C48">
                <wp:simplePos x="0" y="0"/>
                <wp:positionH relativeFrom="column">
                  <wp:posOffset>236746</wp:posOffset>
                </wp:positionH>
                <wp:positionV relativeFrom="paragraph">
                  <wp:posOffset>2861867</wp:posOffset>
                </wp:positionV>
                <wp:extent cx="6235700" cy="2196465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0" cy="2196465"/>
                        </a:xfrm>
                        <a:custGeom>
                          <a:avLst/>
                          <a:gdLst>
                            <a:gd name="connsiteX0" fmla="*/ 5388612 w 6236105"/>
                            <a:gd name="connsiteY0" fmla="*/ 1315844 h 2196790"/>
                            <a:gd name="connsiteX1" fmla="*/ 5656242 w 6236105"/>
                            <a:gd name="connsiteY1" fmla="*/ 1326995 h 2196790"/>
                            <a:gd name="connsiteX2" fmla="*/ 5723149 w 6236105"/>
                            <a:gd name="connsiteY2" fmla="*/ 1371600 h 2196790"/>
                            <a:gd name="connsiteX3" fmla="*/ 5790056 w 6236105"/>
                            <a:gd name="connsiteY3" fmla="*/ 1393902 h 2196790"/>
                            <a:gd name="connsiteX4" fmla="*/ 5834661 w 6236105"/>
                            <a:gd name="connsiteY4" fmla="*/ 1405054 h 2196790"/>
                            <a:gd name="connsiteX5" fmla="*/ 5890417 w 6236105"/>
                            <a:gd name="connsiteY5" fmla="*/ 1427356 h 2196790"/>
                            <a:gd name="connsiteX6" fmla="*/ 6001929 w 6236105"/>
                            <a:gd name="connsiteY6" fmla="*/ 1471961 h 2196790"/>
                            <a:gd name="connsiteX7" fmla="*/ 6079988 w 6236105"/>
                            <a:gd name="connsiteY7" fmla="*/ 1561171 h 2196790"/>
                            <a:gd name="connsiteX8" fmla="*/ 6113442 w 6236105"/>
                            <a:gd name="connsiteY8" fmla="*/ 1583473 h 2196790"/>
                            <a:gd name="connsiteX9" fmla="*/ 6146895 w 6236105"/>
                            <a:gd name="connsiteY9" fmla="*/ 1616927 h 2196790"/>
                            <a:gd name="connsiteX10" fmla="*/ 6180349 w 6236105"/>
                            <a:gd name="connsiteY10" fmla="*/ 1628078 h 2196790"/>
                            <a:gd name="connsiteX11" fmla="*/ 6236105 w 6236105"/>
                            <a:gd name="connsiteY11" fmla="*/ 1672683 h 2196790"/>
                            <a:gd name="connsiteX12" fmla="*/ 6213803 w 6236105"/>
                            <a:gd name="connsiteY12" fmla="*/ 1706136 h 2196790"/>
                            <a:gd name="connsiteX13" fmla="*/ 6191500 w 6236105"/>
                            <a:gd name="connsiteY13" fmla="*/ 1728439 h 2196790"/>
                            <a:gd name="connsiteX14" fmla="*/ 6169198 w 6236105"/>
                            <a:gd name="connsiteY14" fmla="*/ 1795346 h 2196790"/>
                            <a:gd name="connsiteX15" fmla="*/ 6113442 w 6236105"/>
                            <a:gd name="connsiteY15" fmla="*/ 1851102 h 2196790"/>
                            <a:gd name="connsiteX16" fmla="*/ 6091139 w 6236105"/>
                            <a:gd name="connsiteY16" fmla="*/ 1873405 h 2196790"/>
                            <a:gd name="connsiteX17" fmla="*/ 6079988 w 6236105"/>
                            <a:gd name="connsiteY17" fmla="*/ 1906858 h 2196790"/>
                            <a:gd name="connsiteX18" fmla="*/ 6035383 w 6236105"/>
                            <a:gd name="connsiteY18" fmla="*/ 1973766 h 2196790"/>
                            <a:gd name="connsiteX19" fmla="*/ 5901569 w 6236105"/>
                            <a:gd name="connsiteY19" fmla="*/ 1951463 h 2196790"/>
                            <a:gd name="connsiteX20" fmla="*/ 5823510 w 6236105"/>
                            <a:gd name="connsiteY20" fmla="*/ 1929161 h 2196790"/>
                            <a:gd name="connsiteX21" fmla="*/ 5723149 w 6236105"/>
                            <a:gd name="connsiteY21" fmla="*/ 1918010 h 2196790"/>
                            <a:gd name="connsiteX22" fmla="*/ 5645090 w 6236105"/>
                            <a:gd name="connsiteY22" fmla="*/ 1884556 h 2196790"/>
                            <a:gd name="connsiteX23" fmla="*/ 5466671 w 6236105"/>
                            <a:gd name="connsiteY23" fmla="*/ 1862254 h 2196790"/>
                            <a:gd name="connsiteX24" fmla="*/ 5422066 w 6236105"/>
                            <a:gd name="connsiteY24" fmla="*/ 1851102 h 2196790"/>
                            <a:gd name="connsiteX25" fmla="*/ 5366310 w 6236105"/>
                            <a:gd name="connsiteY25" fmla="*/ 1795346 h 2196790"/>
                            <a:gd name="connsiteX26" fmla="*/ 5321705 w 6236105"/>
                            <a:gd name="connsiteY26" fmla="*/ 1739590 h 2196790"/>
                            <a:gd name="connsiteX27" fmla="*/ 5288251 w 6236105"/>
                            <a:gd name="connsiteY27" fmla="*/ 1717288 h 2196790"/>
                            <a:gd name="connsiteX28" fmla="*/ 5165588 w 6236105"/>
                            <a:gd name="connsiteY28" fmla="*/ 1661532 h 2196790"/>
                            <a:gd name="connsiteX29" fmla="*/ 5065227 w 6236105"/>
                            <a:gd name="connsiteY29" fmla="*/ 1639229 h 2196790"/>
                            <a:gd name="connsiteX30" fmla="*/ 5031773 w 6236105"/>
                            <a:gd name="connsiteY30" fmla="*/ 1605775 h 2196790"/>
                            <a:gd name="connsiteX31" fmla="*/ 4987169 w 6236105"/>
                            <a:gd name="connsiteY31" fmla="*/ 1550019 h 2196790"/>
                            <a:gd name="connsiteX32" fmla="*/ 4953715 w 6236105"/>
                            <a:gd name="connsiteY32" fmla="*/ 1538868 h 2196790"/>
                            <a:gd name="connsiteX33" fmla="*/ 4875656 w 6236105"/>
                            <a:gd name="connsiteY33" fmla="*/ 1550019 h 2196790"/>
                            <a:gd name="connsiteX34" fmla="*/ 4797598 w 6236105"/>
                            <a:gd name="connsiteY34" fmla="*/ 1628078 h 2196790"/>
                            <a:gd name="connsiteX35" fmla="*/ 4775295 w 6236105"/>
                            <a:gd name="connsiteY35" fmla="*/ 1650380 h 2196790"/>
                            <a:gd name="connsiteX36" fmla="*/ 4686086 w 6236105"/>
                            <a:gd name="connsiteY36" fmla="*/ 1683834 h 2196790"/>
                            <a:gd name="connsiteX37" fmla="*/ 4619178 w 6236105"/>
                            <a:gd name="connsiteY37" fmla="*/ 1706136 h 2196790"/>
                            <a:gd name="connsiteX38" fmla="*/ 4563422 w 6236105"/>
                            <a:gd name="connsiteY38" fmla="*/ 1750741 h 2196790"/>
                            <a:gd name="connsiteX39" fmla="*/ 4552271 w 6236105"/>
                            <a:gd name="connsiteY39" fmla="*/ 1795346 h 2196790"/>
                            <a:gd name="connsiteX40" fmla="*/ 4541120 w 6236105"/>
                            <a:gd name="connsiteY40" fmla="*/ 1828800 h 2196790"/>
                            <a:gd name="connsiteX41" fmla="*/ 3793988 w 6236105"/>
                            <a:gd name="connsiteY41" fmla="*/ 1817649 h 2196790"/>
                            <a:gd name="connsiteX42" fmla="*/ 3370242 w 6236105"/>
                            <a:gd name="connsiteY42" fmla="*/ 1828800 h 2196790"/>
                            <a:gd name="connsiteX43" fmla="*/ 3225276 w 6236105"/>
                            <a:gd name="connsiteY43" fmla="*/ 1851102 h 2196790"/>
                            <a:gd name="connsiteX44" fmla="*/ 3158369 w 6236105"/>
                            <a:gd name="connsiteY44" fmla="*/ 1873405 h 2196790"/>
                            <a:gd name="connsiteX45" fmla="*/ 3124915 w 6236105"/>
                            <a:gd name="connsiteY45" fmla="*/ 1895707 h 2196790"/>
                            <a:gd name="connsiteX46" fmla="*/ 3058008 w 6236105"/>
                            <a:gd name="connsiteY46" fmla="*/ 1918010 h 2196790"/>
                            <a:gd name="connsiteX47" fmla="*/ 2991100 w 6236105"/>
                            <a:gd name="connsiteY47" fmla="*/ 1940312 h 2196790"/>
                            <a:gd name="connsiteX48" fmla="*/ 2957647 w 6236105"/>
                            <a:gd name="connsiteY48" fmla="*/ 1951463 h 2196790"/>
                            <a:gd name="connsiteX49" fmla="*/ 2913042 w 6236105"/>
                            <a:gd name="connsiteY49" fmla="*/ 1962615 h 2196790"/>
                            <a:gd name="connsiteX50" fmla="*/ 2879588 w 6236105"/>
                            <a:gd name="connsiteY50" fmla="*/ 1973766 h 2196790"/>
                            <a:gd name="connsiteX51" fmla="*/ 2834983 w 6236105"/>
                            <a:gd name="connsiteY51" fmla="*/ 1984917 h 2196790"/>
                            <a:gd name="connsiteX52" fmla="*/ 2768076 w 6236105"/>
                            <a:gd name="connsiteY52" fmla="*/ 2007219 h 2196790"/>
                            <a:gd name="connsiteX53" fmla="*/ 2745773 w 6236105"/>
                            <a:gd name="connsiteY53" fmla="*/ 2029522 h 2196790"/>
                            <a:gd name="connsiteX54" fmla="*/ 2500447 w 6236105"/>
                            <a:gd name="connsiteY54" fmla="*/ 2040673 h 2196790"/>
                            <a:gd name="connsiteX55" fmla="*/ 2422388 w 6236105"/>
                            <a:gd name="connsiteY55" fmla="*/ 2007219 h 2196790"/>
                            <a:gd name="connsiteX56" fmla="*/ 2288573 w 6236105"/>
                            <a:gd name="connsiteY56" fmla="*/ 1973766 h 2196790"/>
                            <a:gd name="connsiteX57" fmla="*/ 2199364 w 6236105"/>
                            <a:gd name="connsiteY57" fmla="*/ 1951463 h 2196790"/>
                            <a:gd name="connsiteX58" fmla="*/ 2132456 w 6236105"/>
                            <a:gd name="connsiteY58" fmla="*/ 1929161 h 2196790"/>
                            <a:gd name="connsiteX59" fmla="*/ 2054398 w 6236105"/>
                            <a:gd name="connsiteY59" fmla="*/ 1918010 h 2196790"/>
                            <a:gd name="connsiteX60" fmla="*/ 1898281 w 6236105"/>
                            <a:gd name="connsiteY60" fmla="*/ 1906858 h 2196790"/>
                            <a:gd name="connsiteX61" fmla="*/ 1786769 w 6236105"/>
                            <a:gd name="connsiteY61" fmla="*/ 1895707 h 2196790"/>
                            <a:gd name="connsiteX62" fmla="*/ 1753315 w 6236105"/>
                            <a:gd name="connsiteY62" fmla="*/ 1884556 h 2196790"/>
                            <a:gd name="connsiteX63" fmla="*/ 1619500 w 6236105"/>
                            <a:gd name="connsiteY63" fmla="*/ 1895707 h 2196790"/>
                            <a:gd name="connsiteX64" fmla="*/ 1552593 w 6236105"/>
                            <a:gd name="connsiteY64" fmla="*/ 1918010 h 2196790"/>
                            <a:gd name="connsiteX65" fmla="*/ 1496837 w 6236105"/>
                            <a:gd name="connsiteY65" fmla="*/ 1929161 h 2196790"/>
                            <a:gd name="connsiteX66" fmla="*/ 1452232 w 6236105"/>
                            <a:gd name="connsiteY66" fmla="*/ 1973766 h 2196790"/>
                            <a:gd name="connsiteX67" fmla="*/ 1396476 w 6236105"/>
                            <a:gd name="connsiteY67" fmla="*/ 2051824 h 2196790"/>
                            <a:gd name="connsiteX68" fmla="*/ 1318417 w 6236105"/>
                            <a:gd name="connsiteY68" fmla="*/ 2062975 h 2196790"/>
                            <a:gd name="connsiteX69" fmla="*/ 1218056 w 6236105"/>
                            <a:gd name="connsiteY69" fmla="*/ 2085278 h 2196790"/>
                            <a:gd name="connsiteX70" fmla="*/ 1117695 w 6236105"/>
                            <a:gd name="connsiteY70" fmla="*/ 2096429 h 2196790"/>
                            <a:gd name="connsiteX71" fmla="*/ 928125 w 6236105"/>
                            <a:gd name="connsiteY71" fmla="*/ 2096429 h 2196790"/>
                            <a:gd name="connsiteX72" fmla="*/ 582437 w 6236105"/>
                            <a:gd name="connsiteY72" fmla="*/ 2107580 h 2196790"/>
                            <a:gd name="connsiteX73" fmla="*/ 515529 w 6236105"/>
                            <a:gd name="connsiteY73" fmla="*/ 2118732 h 2196790"/>
                            <a:gd name="connsiteX74" fmla="*/ 426320 w 6236105"/>
                            <a:gd name="connsiteY74" fmla="*/ 2129883 h 2196790"/>
                            <a:gd name="connsiteX75" fmla="*/ 325959 w 6236105"/>
                            <a:gd name="connsiteY75" fmla="*/ 2163336 h 2196790"/>
                            <a:gd name="connsiteX76" fmla="*/ 292505 w 6236105"/>
                            <a:gd name="connsiteY76" fmla="*/ 2174488 h 2196790"/>
                            <a:gd name="connsiteX77" fmla="*/ 214447 w 6236105"/>
                            <a:gd name="connsiteY77" fmla="*/ 2196790 h 2196790"/>
                            <a:gd name="connsiteX78" fmla="*/ 2573 w 6236105"/>
                            <a:gd name="connsiteY78" fmla="*/ 2185639 h 2196790"/>
                            <a:gd name="connsiteX79" fmla="*/ 24876 w 6236105"/>
                            <a:gd name="connsiteY79" fmla="*/ 2163336 h 2196790"/>
                            <a:gd name="connsiteX80" fmla="*/ 58329 w 6236105"/>
                            <a:gd name="connsiteY80" fmla="*/ 2152185 h 2196790"/>
                            <a:gd name="connsiteX81" fmla="*/ 247900 w 6236105"/>
                            <a:gd name="connsiteY81" fmla="*/ 2141034 h 2196790"/>
                            <a:gd name="connsiteX82" fmla="*/ 281354 w 6236105"/>
                            <a:gd name="connsiteY82" fmla="*/ 2129883 h 2196790"/>
                            <a:gd name="connsiteX83" fmla="*/ 314808 w 6236105"/>
                            <a:gd name="connsiteY83" fmla="*/ 2074127 h 2196790"/>
                            <a:gd name="connsiteX84" fmla="*/ 325959 w 6236105"/>
                            <a:gd name="connsiteY84" fmla="*/ 1996068 h 2196790"/>
                            <a:gd name="connsiteX85" fmla="*/ 392866 w 6236105"/>
                            <a:gd name="connsiteY85" fmla="*/ 1973766 h 2196790"/>
                            <a:gd name="connsiteX86" fmla="*/ 504378 w 6236105"/>
                            <a:gd name="connsiteY86" fmla="*/ 1951463 h 2196790"/>
                            <a:gd name="connsiteX87" fmla="*/ 593588 w 6236105"/>
                            <a:gd name="connsiteY87" fmla="*/ 1929161 h 2196790"/>
                            <a:gd name="connsiteX88" fmla="*/ 660495 w 6236105"/>
                            <a:gd name="connsiteY88" fmla="*/ 1906858 h 2196790"/>
                            <a:gd name="connsiteX89" fmla="*/ 682798 w 6236105"/>
                            <a:gd name="connsiteY89" fmla="*/ 1884556 h 2196790"/>
                            <a:gd name="connsiteX90" fmla="*/ 749705 w 6236105"/>
                            <a:gd name="connsiteY90" fmla="*/ 1851102 h 2196790"/>
                            <a:gd name="connsiteX91" fmla="*/ 827764 w 6236105"/>
                            <a:gd name="connsiteY91" fmla="*/ 1784195 h 2196790"/>
                            <a:gd name="connsiteX92" fmla="*/ 850066 w 6236105"/>
                            <a:gd name="connsiteY92" fmla="*/ 1750741 h 2196790"/>
                            <a:gd name="connsiteX93" fmla="*/ 894671 w 6236105"/>
                            <a:gd name="connsiteY93" fmla="*/ 1694985 h 2196790"/>
                            <a:gd name="connsiteX94" fmla="*/ 916973 w 6236105"/>
                            <a:gd name="connsiteY94" fmla="*/ 1628078 h 2196790"/>
                            <a:gd name="connsiteX95" fmla="*/ 928125 w 6236105"/>
                            <a:gd name="connsiteY95" fmla="*/ 1594624 h 2196790"/>
                            <a:gd name="connsiteX96" fmla="*/ 950427 w 6236105"/>
                            <a:gd name="connsiteY96" fmla="*/ 1561171 h 2196790"/>
                            <a:gd name="connsiteX97" fmla="*/ 983881 w 6236105"/>
                            <a:gd name="connsiteY97" fmla="*/ 1494263 h 2196790"/>
                            <a:gd name="connsiteX98" fmla="*/ 1017334 w 6236105"/>
                            <a:gd name="connsiteY98" fmla="*/ 1438507 h 2196790"/>
                            <a:gd name="connsiteX99" fmla="*/ 1028486 w 6236105"/>
                            <a:gd name="connsiteY99" fmla="*/ 1405054 h 2196790"/>
                            <a:gd name="connsiteX100" fmla="*/ 1073090 w 6236105"/>
                            <a:gd name="connsiteY100" fmla="*/ 1338146 h 2196790"/>
                            <a:gd name="connsiteX101" fmla="*/ 1095393 w 6236105"/>
                            <a:gd name="connsiteY101" fmla="*/ 1304693 h 2196790"/>
                            <a:gd name="connsiteX102" fmla="*/ 1240359 w 6236105"/>
                            <a:gd name="connsiteY102" fmla="*/ 1282390 h 2196790"/>
                            <a:gd name="connsiteX103" fmla="*/ 1452232 w 6236105"/>
                            <a:gd name="connsiteY103" fmla="*/ 1293541 h 2196790"/>
                            <a:gd name="connsiteX104" fmla="*/ 1441081 w 6236105"/>
                            <a:gd name="connsiteY104" fmla="*/ 1338146 h 2196790"/>
                            <a:gd name="connsiteX105" fmla="*/ 1485686 w 6236105"/>
                            <a:gd name="connsiteY105" fmla="*/ 1405054 h 2196790"/>
                            <a:gd name="connsiteX106" fmla="*/ 1496837 w 6236105"/>
                            <a:gd name="connsiteY106" fmla="*/ 1505415 h 2196790"/>
                            <a:gd name="connsiteX107" fmla="*/ 1485686 w 6236105"/>
                            <a:gd name="connsiteY107" fmla="*/ 1605775 h 2196790"/>
                            <a:gd name="connsiteX108" fmla="*/ 1463383 w 6236105"/>
                            <a:gd name="connsiteY108" fmla="*/ 1761893 h 2196790"/>
                            <a:gd name="connsiteX109" fmla="*/ 1496837 w 6236105"/>
                            <a:gd name="connsiteY109" fmla="*/ 1773044 h 2196790"/>
                            <a:gd name="connsiteX110" fmla="*/ 1541442 w 6236105"/>
                            <a:gd name="connsiteY110" fmla="*/ 1717288 h 2196790"/>
                            <a:gd name="connsiteX111" fmla="*/ 1552593 w 6236105"/>
                            <a:gd name="connsiteY111" fmla="*/ 1661532 h 2196790"/>
                            <a:gd name="connsiteX112" fmla="*/ 1574895 w 6236105"/>
                            <a:gd name="connsiteY112" fmla="*/ 1594624 h 2196790"/>
                            <a:gd name="connsiteX113" fmla="*/ 1597198 w 6236105"/>
                            <a:gd name="connsiteY113" fmla="*/ 1505415 h 2196790"/>
                            <a:gd name="connsiteX114" fmla="*/ 1586047 w 6236105"/>
                            <a:gd name="connsiteY114" fmla="*/ 1304693 h 2196790"/>
                            <a:gd name="connsiteX115" fmla="*/ 1619500 w 6236105"/>
                            <a:gd name="connsiteY115" fmla="*/ 1282390 h 2196790"/>
                            <a:gd name="connsiteX116" fmla="*/ 1898281 w 6236105"/>
                            <a:gd name="connsiteY116" fmla="*/ 1271239 h 2196790"/>
                            <a:gd name="connsiteX117" fmla="*/ 1954037 w 6236105"/>
                            <a:gd name="connsiteY117" fmla="*/ 1260088 h 2196790"/>
                            <a:gd name="connsiteX118" fmla="*/ 2020944 w 6236105"/>
                            <a:gd name="connsiteY118" fmla="*/ 1248936 h 2196790"/>
                            <a:gd name="connsiteX119" fmla="*/ 2087851 w 6236105"/>
                            <a:gd name="connsiteY119" fmla="*/ 1226634 h 2196790"/>
                            <a:gd name="connsiteX120" fmla="*/ 2221666 w 6236105"/>
                            <a:gd name="connsiteY120" fmla="*/ 1215483 h 2196790"/>
                            <a:gd name="connsiteX121" fmla="*/ 2255120 w 6236105"/>
                            <a:gd name="connsiteY121" fmla="*/ 1159727 h 2196790"/>
                            <a:gd name="connsiteX122" fmla="*/ 2288573 w 6236105"/>
                            <a:gd name="connsiteY122" fmla="*/ 1115122 h 2196790"/>
                            <a:gd name="connsiteX123" fmla="*/ 2355481 w 6236105"/>
                            <a:gd name="connsiteY123" fmla="*/ 1025912 h 2196790"/>
                            <a:gd name="connsiteX124" fmla="*/ 2545051 w 6236105"/>
                            <a:gd name="connsiteY124" fmla="*/ 981307 h 2196790"/>
                            <a:gd name="connsiteX125" fmla="*/ 2623110 w 6236105"/>
                            <a:gd name="connsiteY125" fmla="*/ 959005 h 2196790"/>
                            <a:gd name="connsiteX126" fmla="*/ 2656564 w 6236105"/>
                            <a:gd name="connsiteY126" fmla="*/ 936702 h 2196790"/>
                            <a:gd name="connsiteX127" fmla="*/ 2734622 w 6236105"/>
                            <a:gd name="connsiteY127" fmla="*/ 914400 h 2196790"/>
                            <a:gd name="connsiteX128" fmla="*/ 2768076 w 6236105"/>
                            <a:gd name="connsiteY128" fmla="*/ 903249 h 2196790"/>
                            <a:gd name="connsiteX129" fmla="*/ 2812681 w 6236105"/>
                            <a:gd name="connsiteY129" fmla="*/ 892097 h 2196790"/>
                            <a:gd name="connsiteX130" fmla="*/ 2846134 w 6236105"/>
                            <a:gd name="connsiteY130" fmla="*/ 880946 h 2196790"/>
                            <a:gd name="connsiteX131" fmla="*/ 2901890 w 6236105"/>
                            <a:gd name="connsiteY131" fmla="*/ 869795 h 2196790"/>
                            <a:gd name="connsiteX132" fmla="*/ 2935344 w 6236105"/>
                            <a:gd name="connsiteY132" fmla="*/ 847493 h 2196790"/>
                            <a:gd name="connsiteX133" fmla="*/ 3002251 w 6236105"/>
                            <a:gd name="connsiteY133" fmla="*/ 825190 h 2196790"/>
                            <a:gd name="connsiteX134" fmla="*/ 3147217 w 6236105"/>
                            <a:gd name="connsiteY134" fmla="*/ 858644 h 2196790"/>
                            <a:gd name="connsiteX135" fmla="*/ 3236427 w 6236105"/>
                            <a:gd name="connsiteY135" fmla="*/ 892097 h 2196790"/>
                            <a:gd name="connsiteX136" fmla="*/ 3347939 w 6236105"/>
                            <a:gd name="connsiteY136" fmla="*/ 880946 h 2196790"/>
                            <a:gd name="connsiteX137" fmla="*/ 3414847 w 6236105"/>
                            <a:gd name="connsiteY137" fmla="*/ 847493 h 2196790"/>
                            <a:gd name="connsiteX138" fmla="*/ 3448300 w 6236105"/>
                            <a:gd name="connsiteY138" fmla="*/ 836341 h 2196790"/>
                            <a:gd name="connsiteX139" fmla="*/ 3492905 w 6236105"/>
                            <a:gd name="connsiteY139" fmla="*/ 791736 h 2196790"/>
                            <a:gd name="connsiteX140" fmla="*/ 3515208 w 6236105"/>
                            <a:gd name="connsiteY140" fmla="*/ 769434 h 2196790"/>
                            <a:gd name="connsiteX141" fmla="*/ 3637871 w 6236105"/>
                            <a:gd name="connsiteY141" fmla="*/ 735980 h 2196790"/>
                            <a:gd name="connsiteX142" fmla="*/ 3715929 w 6236105"/>
                            <a:gd name="connsiteY142" fmla="*/ 724829 h 2196790"/>
                            <a:gd name="connsiteX143" fmla="*/ 3760534 w 6236105"/>
                            <a:gd name="connsiteY143" fmla="*/ 713678 h 2196790"/>
                            <a:gd name="connsiteX144" fmla="*/ 3838593 w 6236105"/>
                            <a:gd name="connsiteY144" fmla="*/ 702527 h 2196790"/>
                            <a:gd name="connsiteX145" fmla="*/ 3927803 w 6236105"/>
                            <a:gd name="connsiteY145" fmla="*/ 680224 h 2196790"/>
                            <a:gd name="connsiteX146" fmla="*/ 3983559 w 6236105"/>
                            <a:gd name="connsiteY146" fmla="*/ 669073 h 2196790"/>
                            <a:gd name="connsiteX147" fmla="*/ 4050466 w 6236105"/>
                            <a:gd name="connsiteY147" fmla="*/ 646771 h 2196790"/>
                            <a:gd name="connsiteX148" fmla="*/ 4128525 w 6236105"/>
                            <a:gd name="connsiteY148" fmla="*/ 624468 h 2196790"/>
                            <a:gd name="connsiteX149" fmla="*/ 4206583 w 6236105"/>
                            <a:gd name="connsiteY149" fmla="*/ 602166 h 2196790"/>
                            <a:gd name="connsiteX150" fmla="*/ 4273490 w 6236105"/>
                            <a:gd name="connsiteY150" fmla="*/ 557561 h 2196790"/>
                            <a:gd name="connsiteX151" fmla="*/ 4295793 w 6236105"/>
                            <a:gd name="connsiteY151" fmla="*/ 535258 h 2196790"/>
                            <a:gd name="connsiteX152" fmla="*/ 4340398 w 6236105"/>
                            <a:gd name="connsiteY152" fmla="*/ 501805 h 2196790"/>
                            <a:gd name="connsiteX153" fmla="*/ 4407305 w 6236105"/>
                            <a:gd name="connsiteY153" fmla="*/ 423746 h 2196790"/>
                            <a:gd name="connsiteX154" fmla="*/ 4440759 w 6236105"/>
                            <a:gd name="connsiteY154" fmla="*/ 345688 h 2196790"/>
                            <a:gd name="connsiteX155" fmla="*/ 4474212 w 6236105"/>
                            <a:gd name="connsiteY155" fmla="*/ 278780 h 2196790"/>
                            <a:gd name="connsiteX156" fmla="*/ 4518817 w 6236105"/>
                            <a:gd name="connsiteY156" fmla="*/ 234175 h 2196790"/>
                            <a:gd name="connsiteX157" fmla="*/ 4641481 w 6236105"/>
                            <a:gd name="connsiteY157" fmla="*/ 200722 h 2196790"/>
                            <a:gd name="connsiteX158" fmla="*/ 4730690 w 6236105"/>
                            <a:gd name="connsiteY158" fmla="*/ 122663 h 2196790"/>
                            <a:gd name="connsiteX159" fmla="*/ 4797598 w 6236105"/>
                            <a:gd name="connsiteY159" fmla="*/ 44605 h 2196790"/>
                            <a:gd name="connsiteX160" fmla="*/ 4864505 w 6236105"/>
                            <a:gd name="connsiteY160" fmla="*/ 22302 h 2196790"/>
                            <a:gd name="connsiteX161" fmla="*/ 4953715 w 6236105"/>
                            <a:gd name="connsiteY161" fmla="*/ 0 h 2196790"/>
                            <a:gd name="connsiteX162" fmla="*/ 5132134 w 6236105"/>
                            <a:gd name="connsiteY162" fmla="*/ 11151 h 2196790"/>
                            <a:gd name="connsiteX163" fmla="*/ 5199042 w 6236105"/>
                            <a:gd name="connsiteY163" fmla="*/ 33454 h 2196790"/>
                            <a:gd name="connsiteX164" fmla="*/ 5243647 w 6236105"/>
                            <a:gd name="connsiteY164" fmla="*/ 66907 h 2196790"/>
                            <a:gd name="connsiteX165" fmla="*/ 5277100 w 6236105"/>
                            <a:gd name="connsiteY165" fmla="*/ 89210 h 2196790"/>
                            <a:gd name="connsiteX166" fmla="*/ 5299403 w 6236105"/>
                            <a:gd name="connsiteY166" fmla="*/ 111512 h 2196790"/>
                            <a:gd name="connsiteX167" fmla="*/ 5310554 w 6236105"/>
                            <a:gd name="connsiteY167" fmla="*/ 367990 h 2196790"/>
                            <a:gd name="connsiteX168" fmla="*/ 5332856 w 6236105"/>
                            <a:gd name="connsiteY168" fmla="*/ 401444 h 2196790"/>
                            <a:gd name="connsiteX169" fmla="*/ 5344008 w 6236105"/>
                            <a:gd name="connsiteY169" fmla="*/ 434897 h 2196790"/>
                            <a:gd name="connsiteX170" fmla="*/ 5377461 w 6236105"/>
                            <a:gd name="connsiteY170" fmla="*/ 557561 h 2196790"/>
                            <a:gd name="connsiteX171" fmla="*/ 5422066 w 6236105"/>
                            <a:gd name="connsiteY171" fmla="*/ 624468 h 2196790"/>
                            <a:gd name="connsiteX172" fmla="*/ 5433217 w 6236105"/>
                            <a:gd name="connsiteY172" fmla="*/ 657922 h 2196790"/>
                            <a:gd name="connsiteX173" fmla="*/ 5455520 w 6236105"/>
                            <a:gd name="connsiteY173" fmla="*/ 680224 h 2196790"/>
                            <a:gd name="connsiteX174" fmla="*/ 5500125 w 6236105"/>
                            <a:gd name="connsiteY174" fmla="*/ 735980 h 2196790"/>
                            <a:gd name="connsiteX175" fmla="*/ 5488973 w 6236105"/>
                            <a:gd name="connsiteY175" fmla="*/ 825190 h 2196790"/>
                            <a:gd name="connsiteX176" fmla="*/ 5444369 w 6236105"/>
                            <a:gd name="connsiteY176" fmla="*/ 892097 h 2196790"/>
                            <a:gd name="connsiteX177" fmla="*/ 5433217 w 6236105"/>
                            <a:gd name="connsiteY177" fmla="*/ 1059366 h 2196790"/>
                            <a:gd name="connsiteX178" fmla="*/ 5422066 w 6236105"/>
                            <a:gd name="connsiteY178" fmla="*/ 1103971 h 2196790"/>
                            <a:gd name="connsiteX179" fmla="*/ 5399764 w 6236105"/>
                            <a:gd name="connsiteY179" fmla="*/ 1226634 h 2196790"/>
                            <a:gd name="connsiteX180" fmla="*/ 5388612 w 6236105"/>
                            <a:gd name="connsiteY180" fmla="*/ 1315844 h 21967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</a:cxnLst>
                          <a:rect l="l" t="t" r="r" b="b"/>
                          <a:pathLst>
                            <a:path w="6236105" h="2196790">
                              <a:moveTo>
                                <a:pt x="5388612" y="1315844"/>
                              </a:moveTo>
                              <a:cubicBezTo>
                                <a:pt x="5431358" y="1332571"/>
                                <a:pt x="5568169" y="1312316"/>
                                <a:pt x="5656242" y="1326995"/>
                              </a:cubicBezTo>
                              <a:cubicBezTo>
                                <a:pt x="5682681" y="1331402"/>
                                <a:pt x="5697720" y="1363124"/>
                                <a:pt x="5723149" y="1371600"/>
                              </a:cubicBezTo>
                              <a:cubicBezTo>
                                <a:pt x="5745451" y="1379034"/>
                                <a:pt x="5767249" y="1388200"/>
                                <a:pt x="5790056" y="1393902"/>
                              </a:cubicBezTo>
                              <a:cubicBezTo>
                                <a:pt x="5804924" y="1397619"/>
                                <a:pt x="5820122" y="1400207"/>
                                <a:pt x="5834661" y="1405054"/>
                              </a:cubicBezTo>
                              <a:cubicBezTo>
                                <a:pt x="5853651" y="1411384"/>
                                <a:pt x="5871605" y="1420515"/>
                                <a:pt x="5890417" y="1427356"/>
                              </a:cubicBezTo>
                              <a:cubicBezTo>
                                <a:pt x="5991464" y="1464100"/>
                                <a:pt x="5923309" y="1432649"/>
                                <a:pt x="6001929" y="1471961"/>
                              </a:cubicBezTo>
                              <a:cubicBezTo>
                                <a:pt x="6025506" y="1507326"/>
                                <a:pt x="6040850" y="1535080"/>
                                <a:pt x="6079988" y="1561171"/>
                              </a:cubicBezTo>
                              <a:cubicBezTo>
                                <a:pt x="6091139" y="1568605"/>
                                <a:pt x="6103146" y="1574893"/>
                                <a:pt x="6113442" y="1583473"/>
                              </a:cubicBezTo>
                              <a:cubicBezTo>
                                <a:pt x="6125557" y="1593569"/>
                                <a:pt x="6133773" y="1608179"/>
                                <a:pt x="6146895" y="1616927"/>
                              </a:cubicBezTo>
                              <a:cubicBezTo>
                                <a:pt x="6156675" y="1623447"/>
                                <a:pt x="6169835" y="1622821"/>
                                <a:pt x="6180349" y="1628078"/>
                              </a:cubicBezTo>
                              <a:cubicBezTo>
                                <a:pt x="6208486" y="1642146"/>
                                <a:pt x="6215360" y="1651937"/>
                                <a:pt x="6236105" y="1672683"/>
                              </a:cubicBezTo>
                              <a:cubicBezTo>
                                <a:pt x="6228671" y="1683834"/>
                                <a:pt x="6222175" y="1695671"/>
                                <a:pt x="6213803" y="1706136"/>
                              </a:cubicBezTo>
                              <a:cubicBezTo>
                                <a:pt x="6207235" y="1714346"/>
                                <a:pt x="6196202" y="1719035"/>
                                <a:pt x="6191500" y="1728439"/>
                              </a:cubicBezTo>
                              <a:cubicBezTo>
                                <a:pt x="6180987" y="1749466"/>
                                <a:pt x="6185821" y="1778723"/>
                                <a:pt x="6169198" y="1795346"/>
                              </a:cubicBezTo>
                              <a:lnTo>
                                <a:pt x="6113442" y="1851102"/>
                              </a:lnTo>
                              <a:lnTo>
                                <a:pt x="6091139" y="1873405"/>
                              </a:lnTo>
                              <a:cubicBezTo>
                                <a:pt x="6087422" y="1884556"/>
                                <a:pt x="6085696" y="1896583"/>
                                <a:pt x="6079988" y="1906858"/>
                              </a:cubicBezTo>
                              <a:cubicBezTo>
                                <a:pt x="6066971" y="1930289"/>
                                <a:pt x="6035383" y="1973766"/>
                                <a:pt x="6035383" y="1973766"/>
                              </a:cubicBezTo>
                              <a:cubicBezTo>
                                <a:pt x="5990778" y="1966332"/>
                                <a:pt x="5944469" y="1965762"/>
                                <a:pt x="5901569" y="1951463"/>
                              </a:cubicBezTo>
                              <a:cubicBezTo>
                                <a:pt x="5876588" y="1943136"/>
                                <a:pt x="5849514" y="1933161"/>
                                <a:pt x="5823510" y="1929161"/>
                              </a:cubicBezTo>
                              <a:cubicBezTo>
                                <a:pt x="5790242" y="1924043"/>
                                <a:pt x="5756603" y="1921727"/>
                                <a:pt x="5723149" y="1918010"/>
                              </a:cubicBezTo>
                              <a:cubicBezTo>
                                <a:pt x="5695873" y="1904372"/>
                                <a:pt x="5674627" y="1891120"/>
                                <a:pt x="5645090" y="1884556"/>
                              </a:cubicBezTo>
                              <a:cubicBezTo>
                                <a:pt x="5588496" y="1871980"/>
                                <a:pt x="5522762" y="1867863"/>
                                <a:pt x="5466671" y="1862254"/>
                              </a:cubicBezTo>
                              <a:cubicBezTo>
                                <a:pt x="5451803" y="1858537"/>
                                <a:pt x="5434818" y="1859603"/>
                                <a:pt x="5422066" y="1851102"/>
                              </a:cubicBezTo>
                              <a:cubicBezTo>
                                <a:pt x="5400197" y="1836522"/>
                                <a:pt x="5380890" y="1817215"/>
                                <a:pt x="5366310" y="1795346"/>
                              </a:cubicBezTo>
                              <a:cubicBezTo>
                                <a:pt x="5349751" y="1770507"/>
                                <a:pt x="5344404" y="1757749"/>
                                <a:pt x="5321705" y="1739590"/>
                              </a:cubicBezTo>
                              <a:cubicBezTo>
                                <a:pt x="5311240" y="1731218"/>
                                <a:pt x="5300017" y="1723706"/>
                                <a:pt x="5288251" y="1717288"/>
                              </a:cubicBezTo>
                              <a:cubicBezTo>
                                <a:pt x="5265734" y="1705006"/>
                                <a:pt x="5203286" y="1669909"/>
                                <a:pt x="5165588" y="1661532"/>
                              </a:cubicBezTo>
                              <a:cubicBezTo>
                                <a:pt x="5047835" y="1635364"/>
                                <a:pt x="5140537" y="1664332"/>
                                <a:pt x="5065227" y="1639229"/>
                              </a:cubicBezTo>
                              <a:cubicBezTo>
                                <a:pt x="5054076" y="1628078"/>
                                <a:pt x="5041869" y="1617890"/>
                                <a:pt x="5031773" y="1605775"/>
                              </a:cubicBezTo>
                              <a:cubicBezTo>
                                <a:pt x="5016581" y="1587544"/>
                                <a:pt x="5008795" y="1562995"/>
                                <a:pt x="4987169" y="1550019"/>
                              </a:cubicBezTo>
                              <a:cubicBezTo>
                                <a:pt x="4977090" y="1543971"/>
                                <a:pt x="4964866" y="1542585"/>
                                <a:pt x="4953715" y="1538868"/>
                              </a:cubicBezTo>
                              <a:cubicBezTo>
                                <a:pt x="4927695" y="1542585"/>
                                <a:pt x="4899165" y="1538265"/>
                                <a:pt x="4875656" y="1550019"/>
                              </a:cubicBezTo>
                              <a:cubicBezTo>
                                <a:pt x="4875647" y="1550024"/>
                                <a:pt x="4813212" y="1612464"/>
                                <a:pt x="4797598" y="1628078"/>
                              </a:cubicBezTo>
                              <a:cubicBezTo>
                                <a:pt x="4790164" y="1635512"/>
                                <a:pt x="4784699" y="1645678"/>
                                <a:pt x="4775295" y="1650380"/>
                              </a:cubicBezTo>
                              <a:cubicBezTo>
                                <a:pt x="4700517" y="1687770"/>
                                <a:pt x="4761997" y="1661061"/>
                                <a:pt x="4686086" y="1683834"/>
                              </a:cubicBezTo>
                              <a:cubicBezTo>
                                <a:pt x="4663568" y="1690589"/>
                                <a:pt x="4619178" y="1706136"/>
                                <a:pt x="4619178" y="1706136"/>
                              </a:cubicBezTo>
                              <a:cubicBezTo>
                                <a:pt x="4607363" y="1714013"/>
                                <a:pt x="4571366" y="1734854"/>
                                <a:pt x="4563422" y="1750741"/>
                              </a:cubicBezTo>
                              <a:cubicBezTo>
                                <a:pt x="4556568" y="1764449"/>
                                <a:pt x="4556481" y="1780610"/>
                                <a:pt x="4552271" y="1795346"/>
                              </a:cubicBezTo>
                              <a:cubicBezTo>
                                <a:pt x="4549042" y="1806648"/>
                                <a:pt x="4544837" y="1817649"/>
                                <a:pt x="4541120" y="1828800"/>
                              </a:cubicBezTo>
                              <a:lnTo>
                                <a:pt x="3793988" y="1817649"/>
                              </a:lnTo>
                              <a:cubicBezTo>
                                <a:pt x="3652690" y="1817649"/>
                                <a:pt x="3511400" y="1822526"/>
                                <a:pt x="3370242" y="1828800"/>
                              </a:cubicBezTo>
                              <a:cubicBezTo>
                                <a:pt x="3350674" y="1829670"/>
                                <a:pt x="3248540" y="1847225"/>
                                <a:pt x="3225276" y="1851102"/>
                              </a:cubicBezTo>
                              <a:cubicBezTo>
                                <a:pt x="3202974" y="1858536"/>
                                <a:pt x="3177930" y="1860365"/>
                                <a:pt x="3158369" y="1873405"/>
                              </a:cubicBezTo>
                              <a:cubicBezTo>
                                <a:pt x="3147218" y="1880839"/>
                                <a:pt x="3137162" y="1890264"/>
                                <a:pt x="3124915" y="1895707"/>
                              </a:cubicBezTo>
                              <a:cubicBezTo>
                                <a:pt x="3103432" y="1905255"/>
                                <a:pt x="3080310" y="1910576"/>
                                <a:pt x="3058008" y="1918010"/>
                              </a:cubicBezTo>
                              <a:lnTo>
                                <a:pt x="2991100" y="1940312"/>
                              </a:lnTo>
                              <a:cubicBezTo>
                                <a:pt x="2979949" y="1944029"/>
                                <a:pt x="2969050" y="1948612"/>
                                <a:pt x="2957647" y="1951463"/>
                              </a:cubicBezTo>
                              <a:cubicBezTo>
                                <a:pt x="2942779" y="1955180"/>
                                <a:pt x="2927778" y="1958405"/>
                                <a:pt x="2913042" y="1962615"/>
                              </a:cubicBezTo>
                              <a:cubicBezTo>
                                <a:pt x="2901740" y="1965844"/>
                                <a:pt x="2890890" y="1970537"/>
                                <a:pt x="2879588" y="1973766"/>
                              </a:cubicBezTo>
                              <a:cubicBezTo>
                                <a:pt x="2864852" y="1977976"/>
                                <a:pt x="2849663" y="1980513"/>
                                <a:pt x="2834983" y="1984917"/>
                              </a:cubicBezTo>
                              <a:cubicBezTo>
                                <a:pt x="2812466" y="1991672"/>
                                <a:pt x="2768076" y="2007219"/>
                                <a:pt x="2768076" y="2007219"/>
                              </a:cubicBezTo>
                              <a:cubicBezTo>
                                <a:pt x="2760642" y="2014653"/>
                                <a:pt x="2753983" y="2022954"/>
                                <a:pt x="2745773" y="2029522"/>
                              </a:cubicBezTo>
                              <a:cubicBezTo>
                                <a:pt x="2667909" y="2091813"/>
                                <a:pt x="2649536" y="2048520"/>
                                <a:pt x="2500447" y="2040673"/>
                              </a:cubicBezTo>
                              <a:cubicBezTo>
                                <a:pt x="2382454" y="2011175"/>
                                <a:pt x="2521401" y="2051225"/>
                                <a:pt x="2422388" y="2007219"/>
                              </a:cubicBezTo>
                              <a:cubicBezTo>
                                <a:pt x="2357304" y="1978293"/>
                                <a:pt x="2356286" y="1988276"/>
                                <a:pt x="2288573" y="1973766"/>
                              </a:cubicBezTo>
                              <a:cubicBezTo>
                                <a:pt x="2258602" y="1967344"/>
                                <a:pt x="2228443" y="1961156"/>
                                <a:pt x="2199364" y="1951463"/>
                              </a:cubicBezTo>
                              <a:cubicBezTo>
                                <a:pt x="2177061" y="1944029"/>
                                <a:pt x="2155729" y="1932486"/>
                                <a:pt x="2132456" y="1929161"/>
                              </a:cubicBezTo>
                              <a:cubicBezTo>
                                <a:pt x="2106437" y="1925444"/>
                                <a:pt x="2080563" y="1920502"/>
                                <a:pt x="2054398" y="1918010"/>
                              </a:cubicBezTo>
                              <a:cubicBezTo>
                                <a:pt x="2002461" y="1913064"/>
                                <a:pt x="1950272" y="1911191"/>
                                <a:pt x="1898281" y="1906858"/>
                              </a:cubicBezTo>
                              <a:cubicBezTo>
                                <a:pt x="1861054" y="1903756"/>
                                <a:pt x="1823940" y="1899424"/>
                                <a:pt x="1786769" y="1895707"/>
                              </a:cubicBezTo>
                              <a:cubicBezTo>
                                <a:pt x="1775618" y="1891990"/>
                                <a:pt x="1765070" y="1884556"/>
                                <a:pt x="1753315" y="1884556"/>
                              </a:cubicBezTo>
                              <a:cubicBezTo>
                                <a:pt x="1708555" y="1884556"/>
                                <a:pt x="1663651" y="1888348"/>
                                <a:pt x="1619500" y="1895707"/>
                              </a:cubicBezTo>
                              <a:cubicBezTo>
                                <a:pt x="1596311" y="1899572"/>
                                <a:pt x="1575645" y="1913400"/>
                                <a:pt x="1552593" y="1918010"/>
                              </a:cubicBezTo>
                              <a:lnTo>
                                <a:pt x="1496837" y="1929161"/>
                              </a:lnTo>
                              <a:cubicBezTo>
                                <a:pt x="1481969" y="1944029"/>
                                <a:pt x="1461636" y="1954959"/>
                                <a:pt x="1452232" y="1973766"/>
                              </a:cubicBezTo>
                              <a:cubicBezTo>
                                <a:pt x="1440747" y="1996735"/>
                                <a:pt x="1424730" y="2040523"/>
                                <a:pt x="1396476" y="2051824"/>
                              </a:cubicBezTo>
                              <a:cubicBezTo>
                                <a:pt x="1372072" y="2061585"/>
                                <a:pt x="1344277" y="2058273"/>
                                <a:pt x="1318417" y="2062975"/>
                              </a:cubicBezTo>
                              <a:cubicBezTo>
                                <a:pt x="1229118" y="2079212"/>
                                <a:pt x="1321373" y="2070519"/>
                                <a:pt x="1218056" y="2085278"/>
                              </a:cubicBezTo>
                              <a:cubicBezTo>
                                <a:pt x="1184735" y="2090038"/>
                                <a:pt x="1151149" y="2092712"/>
                                <a:pt x="1117695" y="2096429"/>
                              </a:cubicBezTo>
                              <a:cubicBezTo>
                                <a:pt x="1026645" y="2126779"/>
                                <a:pt x="1131932" y="2096429"/>
                                <a:pt x="928125" y="2096429"/>
                              </a:cubicBezTo>
                              <a:cubicBezTo>
                                <a:pt x="812836" y="2096429"/>
                                <a:pt x="697666" y="2103863"/>
                                <a:pt x="582437" y="2107580"/>
                              </a:cubicBezTo>
                              <a:cubicBezTo>
                                <a:pt x="560134" y="2111297"/>
                                <a:pt x="537912" y="2115534"/>
                                <a:pt x="515529" y="2118732"/>
                              </a:cubicBezTo>
                              <a:cubicBezTo>
                                <a:pt x="485862" y="2122970"/>
                                <a:pt x="455623" y="2123604"/>
                                <a:pt x="426320" y="2129883"/>
                              </a:cubicBezTo>
                              <a:cubicBezTo>
                                <a:pt x="426316" y="2129884"/>
                                <a:pt x="342688" y="2157760"/>
                                <a:pt x="325959" y="2163336"/>
                              </a:cubicBezTo>
                              <a:cubicBezTo>
                                <a:pt x="314808" y="2167053"/>
                                <a:pt x="303909" y="2171637"/>
                                <a:pt x="292505" y="2174488"/>
                              </a:cubicBezTo>
                              <a:cubicBezTo>
                                <a:pt x="236497" y="2188490"/>
                                <a:pt x="262439" y="2180793"/>
                                <a:pt x="214447" y="2196790"/>
                              </a:cubicBezTo>
                              <a:cubicBezTo>
                                <a:pt x="143822" y="2193073"/>
                                <a:pt x="72219" y="2197930"/>
                                <a:pt x="2573" y="2185639"/>
                              </a:cubicBezTo>
                              <a:cubicBezTo>
                                <a:pt x="-7781" y="2183812"/>
                                <a:pt x="15861" y="2168745"/>
                                <a:pt x="24876" y="2163336"/>
                              </a:cubicBezTo>
                              <a:cubicBezTo>
                                <a:pt x="34955" y="2157288"/>
                                <a:pt x="46633" y="2153355"/>
                                <a:pt x="58329" y="2152185"/>
                              </a:cubicBezTo>
                              <a:cubicBezTo>
                                <a:pt x="121314" y="2145887"/>
                                <a:pt x="184710" y="2144751"/>
                                <a:pt x="247900" y="2141034"/>
                              </a:cubicBezTo>
                              <a:cubicBezTo>
                                <a:pt x="259051" y="2137317"/>
                                <a:pt x="271275" y="2135931"/>
                                <a:pt x="281354" y="2129883"/>
                              </a:cubicBezTo>
                              <a:cubicBezTo>
                                <a:pt x="306864" y="2114577"/>
                                <a:pt x="306037" y="2100439"/>
                                <a:pt x="314808" y="2074127"/>
                              </a:cubicBezTo>
                              <a:cubicBezTo>
                                <a:pt x="318525" y="2048107"/>
                                <a:pt x="309822" y="2016815"/>
                                <a:pt x="325959" y="1996068"/>
                              </a:cubicBezTo>
                              <a:cubicBezTo>
                                <a:pt x="340392" y="1977511"/>
                                <a:pt x="370564" y="1981200"/>
                                <a:pt x="392866" y="1973766"/>
                              </a:cubicBezTo>
                              <a:cubicBezTo>
                                <a:pt x="451254" y="1954304"/>
                                <a:pt x="414686" y="1964277"/>
                                <a:pt x="504378" y="1951463"/>
                              </a:cubicBezTo>
                              <a:cubicBezTo>
                                <a:pt x="605902" y="1917623"/>
                                <a:pt x="445541" y="1969538"/>
                                <a:pt x="593588" y="1929161"/>
                              </a:cubicBezTo>
                              <a:cubicBezTo>
                                <a:pt x="616268" y="1922975"/>
                                <a:pt x="660495" y="1906858"/>
                                <a:pt x="660495" y="1906858"/>
                              </a:cubicBezTo>
                              <a:cubicBezTo>
                                <a:pt x="667929" y="1899424"/>
                                <a:pt x="673783" y="1889965"/>
                                <a:pt x="682798" y="1884556"/>
                              </a:cubicBezTo>
                              <a:cubicBezTo>
                                <a:pt x="748754" y="1844983"/>
                                <a:pt x="683908" y="1907500"/>
                                <a:pt x="749705" y="1851102"/>
                              </a:cubicBezTo>
                              <a:cubicBezTo>
                                <a:pt x="844342" y="1769984"/>
                                <a:pt x="750965" y="1835393"/>
                                <a:pt x="827764" y="1784195"/>
                              </a:cubicBezTo>
                              <a:cubicBezTo>
                                <a:pt x="835198" y="1773044"/>
                                <a:pt x="841694" y="1761206"/>
                                <a:pt x="850066" y="1750741"/>
                              </a:cubicBezTo>
                              <a:cubicBezTo>
                                <a:pt x="873240" y="1721773"/>
                                <a:pt x="877508" y="1733604"/>
                                <a:pt x="894671" y="1694985"/>
                              </a:cubicBezTo>
                              <a:cubicBezTo>
                                <a:pt x="904219" y="1673502"/>
                                <a:pt x="909539" y="1650380"/>
                                <a:pt x="916973" y="1628078"/>
                              </a:cubicBezTo>
                              <a:cubicBezTo>
                                <a:pt x="920690" y="1616927"/>
                                <a:pt x="921605" y="1604404"/>
                                <a:pt x="928125" y="1594624"/>
                              </a:cubicBezTo>
                              <a:lnTo>
                                <a:pt x="950427" y="1561171"/>
                              </a:lnTo>
                              <a:cubicBezTo>
                                <a:pt x="978454" y="1477087"/>
                                <a:pt x="940648" y="1580728"/>
                                <a:pt x="983881" y="1494263"/>
                              </a:cubicBezTo>
                              <a:cubicBezTo>
                                <a:pt x="1012834" y="1436358"/>
                                <a:pt x="973772" y="1482071"/>
                                <a:pt x="1017334" y="1438507"/>
                              </a:cubicBezTo>
                              <a:cubicBezTo>
                                <a:pt x="1021051" y="1427356"/>
                                <a:pt x="1022778" y="1415329"/>
                                <a:pt x="1028486" y="1405054"/>
                              </a:cubicBezTo>
                              <a:cubicBezTo>
                                <a:pt x="1041503" y="1381623"/>
                                <a:pt x="1058222" y="1360448"/>
                                <a:pt x="1073090" y="1338146"/>
                              </a:cubicBezTo>
                              <a:cubicBezTo>
                                <a:pt x="1080524" y="1326995"/>
                                <a:pt x="1082679" y="1308931"/>
                                <a:pt x="1095393" y="1304693"/>
                              </a:cubicBezTo>
                              <a:cubicBezTo>
                                <a:pt x="1164286" y="1281727"/>
                                <a:pt x="1117151" y="1294711"/>
                                <a:pt x="1240359" y="1282390"/>
                              </a:cubicBezTo>
                              <a:lnTo>
                                <a:pt x="1452232" y="1293541"/>
                              </a:lnTo>
                              <a:cubicBezTo>
                                <a:pt x="1466999" y="1297643"/>
                                <a:pt x="1441081" y="1322820"/>
                                <a:pt x="1441081" y="1338146"/>
                              </a:cubicBezTo>
                              <a:cubicBezTo>
                                <a:pt x="1441081" y="1386152"/>
                                <a:pt x="1452074" y="1382646"/>
                                <a:pt x="1485686" y="1405054"/>
                              </a:cubicBezTo>
                              <a:cubicBezTo>
                                <a:pt x="1511705" y="1483112"/>
                                <a:pt x="1515422" y="1449659"/>
                                <a:pt x="1496837" y="1505415"/>
                              </a:cubicBezTo>
                              <a:cubicBezTo>
                                <a:pt x="1493120" y="1538868"/>
                                <a:pt x="1489035" y="1572283"/>
                                <a:pt x="1485686" y="1605775"/>
                              </a:cubicBezTo>
                              <a:cubicBezTo>
                                <a:pt x="1471725" y="1745379"/>
                                <a:pt x="1488016" y="1687991"/>
                                <a:pt x="1463383" y="1761893"/>
                              </a:cubicBezTo>
                              <a:cubicBezTo>
                                <a:pt x="1474534" y="1765610"/>
                                <a:pt x="1485242" y="1774977"/>
                                <a:pt x="1496837" y="1773044"/>
                              </a:cubicBezTo>
                              <a:cubicBezTo>
                                <a:pt x="1529852" y="1767541"/>
                                <a:pt x="1535013" y="1743002"/>
                                <a:pt x="1541442" y="1717288"/>
                              </a:cubicBezTo>
                              <a:cubicBezTo>
                                <a:pt x="1546039" y="1698901"/>
                                <a:pt x="1547606" y="1679818"/>
                                <a:pt x="1552593" y="1661532"/>
                              </a:cubicBezTo>
                              <a:cubicBezTo>
                                <a:pt x="1558778" y="1638851"/>
                                <a:pt x="1570284" y="1617676"/>
                                <a:pt x="1574895" y="1594624"/>
                              </a:cubicBezTo>
                              <a:cubicBezTo>
                                <a:pt x="1588352" y="1527342"/>
                                <a:pt x="1580053" y="1556849"/>
                                <a:pt x="1597198" y="1505415"/>
                              </a:cubicBezTo>
                              <a:cubicBezTo>
                                <a:pt x="1593481" y="1438508"/>
                                <a:pt x="1579379" y="1371371"/>
                                <a:pt x="1586047" y="1304693"/>
                              </a:cubicBezTo>
                              <a:cubicBezTo>
                                <a:pt x="1587381" y="1291357"/>
                                <a:pt x="1606174" y="1283818"/>
                                <a:pt x="1619500" y="1282390"/>
                              </a:cubicBezTo>
                              <a:cubicBezTo>
                                <a:pt x="1711972" y="1272482"/>
                                <a:pt x="1805354" y="1274956"/>
                                <a:pt x="1898281" y="1271239"/>
                              </a:cubicBezTo>
                              <a:lnTo>
                                <a:pt x="1954037" y="1260088"/>
                              </a:lnTo>
                              <a:cubicBezTo>
                                <a:pt x="1976282" y="1256043"/>
                                <a:pt x="1999009" y="1254420"/>
                                <a:pt x="2020944" y="1248936"/>
                              </a:cubicBezTo>
                              <a:cubicBezTo>
                                <a:pt x="2043751" y="1243234"/>
                                <a:pt x="2064424" y="1228586"/>
                                <a:pt x="2087851" y="1226634"/>
                              </a:cubicBezTo>
                              <a:lnTo>
                                <a:pt x="2221666" y="1215483"/>
                              </a:lnTo>
                              <a:cubicBezTo>
                                <a:pt x="2273860" y="1163289"/>
                                <a:pt x="2216519" y="1227279"/>
                                <a:pt x="2255120" y="1159727"/>
                              </a:cubicBezTo>
                              <a:cubicBezTo>
                                <a:pt x="2264341" y="1143590"/>
                                <a:pt x="2277915" y="1130348"/>
                                <a:pt x="2288573" y="1115122"/>
                              </a:cubicBezTo>
                              <a:cubicBezTo>
                                <a:pt x="2290622" y="1112195"/>
                                <a:pt x="2333204" y="1038641"/>
                                <a:pt x="2355481" y="1025912"/>
                              </a:cubicBezTo>
                              <a:cubicBezTo>
                                <a:pt x="2413337" y="992851"/>
                                <a:pt x="2481559" y="992851"/>
                                <a:pt x="2545051" y="981307"/>
                              </a:cubicBezTo>
                              <a:cubicBezTo>
                                <a:pt x="2575856" y="975706"/>
                                <a:pt x="2594447" y="968559"/>
                                <a:pt x="2623110" y="959005"/>
                              </a:cubicBezTo>
                              <a:cubicBezTo>
                                <a:pt x="2634261" y="951571"/>
                                <a:pt x="2644577" y="942696"/>
                                <a:pt x="2656564" y="936702"/>
                              </a:cubicBezTo>
                              <a:cubicBezTo>
                                <a:pt x="2674388" y="927790"/>
                                <a:pt x="2717949" y="919164"/>
                                <a:pt x="2734622" y="914400"/>
                              </a:cubicBezTo>
                              <a:cubicBezTo>
                                <a:pt x="2745924" y="911171"/>
                                <a:pt x="2756774" y="906478"/>
                                <a:pt x="2768076" y="903249"/>
                              </a:cubicBezTo>
                              <a:cubicBezTo>
                                <a:pt x="2782812" y="899039"/>
                                <a:pt x="2797945" y="896307"/>
                                <a:pt x="2812681" y="892097"/>
                              </a:cubicBezTo>
                              <a:cubicBezTo>
                                <a:pt x="2823983" y="888868"/>
                                <a:pt x="2834731" y="883797"/>
                                <a:pt x="2846134" y="880946"/>
                              </a:cubicBezTo>
                              <a:cubicBezTo>
                                <a:pt x="2864521" y="876349"/>
                                <a:pt x="2883305" y="873512"/>
                                <a:pt x="2901890" y="869795"/>
                              </a:cubicBezTo>
                              <a:cubicBezTo>
                                <a:pt x="2913041" y="862361"/>
                                <a:pt x="2923097" y="852936"/>
                                <a:pt x="2935344" y="847493"/>
                              </a:cubicBezTo>
                              <a:cubicBezTo>
                                <a:pt x="2956827" y="837945"/>
                                <a:pt x="3002251" y="825190"/>
                                <a:pt x="3002251" y="825190"/>
                              </a:cubicBezTo>
                              <a:cubicBezTo>
                                <a:pt x="3038243" y="830332"/>
                                <a:pt x="3113817" y="836378"/>
                                <a:pt x="3147217" y="858644"/>
                              </a:cubicBezTo>
                              <a:cubicBezTo>
                                <a:pt x="3196441" y="891459"/>
                                <a:pt x="3167529" y="878318"/>
                                <a:pt x="3236427" y="892097"/>
                              </a:cubicBezTo>
                              <a:cubicBezTo>
                                <a:pt x="3273598" y="888380"/>
                                <a:pt x="3311017" y="886626"/>
                                <a:pt x="3347939" y="880946"/>
                              </a:cubicBezTo>
                              <a:cubicBezTo>
                                <a:pt x="3388424" y="874718"/>
                                <a:pt x="3378093" y="865870"/>
                                <a:pt x="3414847" y="847493"/>
                              </a:cubicBezTo>
                              <a:cubicBezTo>
                                <a:pt x="3425360" y="842236"/>
                                <a:pt x="3437149" y="840058"/>
                                <a:pt x="3448300" y="836341"/>
                              </a:cubicBezTo>
                              <a:lnTo>
                                <a:pt x="3492905" y="791736"/>
                              </a:lnTo>
                              <a:cubicBezTo>
                                <a:pt x="3500339" y="784302"/>
                                <a:pt x="3505234" y="772759"/>
                                <a:pt x="3515208" y="769434"/>
                              </a:cubicBezTo>
                              <a:cubicBezTo>
                                <a:pt x="3556036" y="755825"/>
                                <a:pt x="3593856" y="742268"/>
                                <a:pt x="3637871" y="735980"/>
                              </a:cubicBezTo>
                              <a:cubicBezTo>
                                <a:pt x="3663890" y="732263"/>
                                <a:pt x="3690069" y="729531"/>
                                <a:pt x="3715929" y="724829"/>
                              </a:cubicBezTo>
                              <a:cubicBezTo>
                                <a:pt x="3731008" y="722087"/>
                                <a:pt x="3745455" y="716420"/>
                                <a:pt x="3760534" y="713678"/>
                              </a:cubicBezTo>
                              <a:cubicBezTo>
                                <a:pt x="3786394" y="708976"/>
                                <a:pt x="3812667" y="706848"/>
                                <a:pt x="3838593" y="702527"/>
                              </a:cubicBezTo>
                              <a:cubicBezTo>
                                <a:pt x="3961891" y="681977"/>
                                <a:pt x="3841628" y="701767"/>
                                <a:pt x="3927803" y="680224"/>
                              </a:cubicBezTo>
                              <a:cubicBezTo>
                                <a:pt x="3946191" y="675627"/>
                                <a:pt x="3965273" y="674060"/>
                                <a:pt x="3983559" y="669073"/>
                              </a:cubicBezTo>
                              <a:cubicBezTo>
                                <a:pt x="4006239" y="662888"/>
                                <a:pt x="4027659" y="652473"/>
                                <a:pt x="4050466" y="646771"/>
                              </a:cubicBezTo>
                              <a:cubicBezTo>
                                <a:pt x="4189946" y="611899"/>
                                <a:pt x="4016512" y="656471"/>
                                <a:pt x="4128525" y="624468"/>
                              </a:cubicBezTo>
                              <a:cubicBezTo>
                                <a:pt x="4226539" y="596464"/>
                                <a:pt x="4126371" y="628902"/>
                                <a:pt x="4206583" y="602166"/>
                              </a:cubicBezTo>
                              <a:cubicBezTo>
                                <a:pt x="4228885" y="587298"/>
                                <a:pt x="4254537" y="576514"/>
                                <a:pt x="4273490" y="557561"/>
                              </a:cubicBezTo>
                              <a:cubicBezTo>
                                <a:pt x="4280924" y="550127"/>
                                <a:pt x="4287716" y="541989"/>
                                <a:pt x="4295793" y="535258"/>
                              </a:cubicBezTo>
                              <a:cubicBezTo>
                                <a:pt x="4310071" y="523360"/>
                                <a:pt x="4326411" y="514043"/>
                                <a:pt x="4340398" y="501805"/>
                              </a:cubicBezTo>
                              <a:cubicBezTo>
                                <a:pt x="4383664" y="463948"/>
                                <a:pt x="4380234" y="464354"/>
                                <a:pt x="4407305" y="423746"/>
                              </a:cubicBezTo>
                              <a:cubicBezTo>
                                <a:pt x="4430513" y="330911"/>
                                <a:pt x="4402253" y="422698"/>
                                <a:pt x="4440759" y="345688"/>
                              </a:cubicBezTo>
                              <a:cubicBezTo>
                                <a:pt x="4464505" y="298197"/>
                                <a:pt x="4435862" y="323523"/>
                                <a:pt x="4474212" y="278780"/>
                              </a:cubicBezTo>
                              <a:cubicBezTo>
                                <a:pt x="4487896" y="262815"/>
                                <a:pt x="4498869" y="240824"/>
                                <a:pt x="4518817" y="234175"/>
                              </a:cubicBezTo>
                              <a:cubicBezTo>
                                <a:pt x="4603706" y="205880"/>
                                <a:pt x="4562673" y="216483"/>
                                <a:pt x="4641481" y="200722"/>
                              </a:cubicBezTo>
                              <a:cubicBezTo>
                                <a:pt x="4676846" y="177144"/>
                                <a:pt x="4704596" y="161802"/>
                                <a:pt x="4730690" y="122663"/>
                              </a:cubicBezTo>
                              <a:cubicBezTo>
                                <a:pt x="4744959" y="101261"/>
                                <a:pt x="4774422" y="52331"/>
                                <a:pt x="4797598" y="44605"/>
                              </a:cubicBezTo>
                              <a:cubicBezTo>
                                <a:pt x="4819900" y="37171"/>
                                <a:pt x="4841698" y="28004"/>
                                <a:pt x="4864505" y="22302"/>
                              </a:cubicBezTo>
                              <a:lnTo>
                                <a:pt x="4953715" y="0"/>
                              </a:lnTo>
                              <a:cubicBezTo>
                                <a:pt x="5013188" y="3717"/>
                                <a:pt x="5073091" y="3100"/>
                                <a:pt x="5132134" y="11151"/>
                              </a:cubicBezTo>
                              <a:cubicBezTo>
                                <a:pt x="5155428" y="14327"/>
                                <a:pt x="5199042" y="33454"/>
                                <a:pt x="5199042" y="33454"/>
                              </a:cubicBezTo>
                              <a:cubicBezTo>
                                <a:pt x="5213910" y="44605"/>
                                <a:pt x="5228524" y="56104"/>
                                <a:pt x="5243647" y="66907"/>
                              </a:cubicBezTo>
                              <a:cubicBezTo>
                                <a:pt x="5254553" y="74697"/>
                                <a:pt x="5266635" y="80838"/>
                                <a:pt x="5277100" y="89210"/>
                              </a:cubicBezTo>
                              <a:cubicBezTo>
                                <a:pt x="5285310" y="95778"/>
                                <a:pt x="5291969" y="104078"/>
                                <a:pt x="5299403" y="111512"/>
                              </a:cubicBezTo>
                              <a:cubicBezTo>
                                <a:pt x="5303120" y="197005"/>
                                <a:pt x="5300745" y="282981"/>
                                <a:pt x="5310554" y="367990"/>
                              </a:cubicBezTo>
                              <a:cubicBezTo>
                                <a:pt x="5312090" y="381304"/>
                                <a:pt x="5326862" y="389457"/>
                                <a:pt x="5332856" y="401444"/>
                              </a:cubicBezTo>
                              <a:cubicBezTo>
                                <a:pt x="5338113" y="411957"/>
                                <a:pt x="5340291" y="423746"/>
                                <a:pt x="5344008" y="434897"/>
                              </a:cubicBezTo>
                              <a:cubicBezTo>
                                <a:pt x="5362737" y="603457"/>
                                <a:pt x="5329354" y="493418"/>
                                <a:pt x="5377461" y="557561"/>
                              </a:cubicBezTo>
                              <a:cubicBezTo>
                                <a:pt x="5393543" y="579004"/>
                                <a:pt x="5422066" y="624468"/>
                                <a:pt x="5422066" y="624468"/>
                              </a:cubicBezTo>
                              <a:cubicBezTo>
                                <a:pt x="5425783" y="635619"/>
                                <a:pt x="5427169" y="647843"/>
                                <a:pt x="5433217" y="657922"/>
                              </a:cubicBezTo>
                              <a:cubicBezTo>
                                <a:pt x="5438626" y="666937"/>
                                <a:pt x="5448952" y="672014"/>
                                <a:pt x="5455520" y="680224"/>
                              </a:cubicBezTo>
                              <a:cubicBezTo>
                                <a:pt x="5511789" y="750560"/>
                                <a:pt x="5446274" y="682132"/>
                                <a:pt x="5500125" y="735980"/>
                              </a:cubicBezTo>
                              <a:cubicBezTo>
                                <a:pt x="5496408" y="765717"/>
                                <a:pt x="5499052" y="796968"/>
                                <a:pt x="5488973" y="825190"/>
                              </a:cubicBezTo>
                              <a:cubicBezTo>
                                <a:pt x="5479958" y="850432"/>
                                <a:pt x="5444369" y="892097"/>
                                <a:pt x="5444369" y="892097"/>
                              </a:cubicBezTo>
                              <a:cubicBezTo>
                                <a:pt x="5440652" y="947853"/>
                                <a:pt x="5439067" y="1003793"/>
                                <a:pt x="5433217" y="1059366"/>
                              </a:cubicBezTo>
                              <a:cubicBezTo>
                                <a:pt x="5431613" y="1074608"/>
                                <a:pt x="5425391" y="1089010"/>
                                <a:pt x="5422066" y="1103971"/>
                              </a:cubicBezTo>
                              <a:cubicBezTo>
                                <a:pt x="5417372" y="1125093"/>
                                <a:pt x="5401038" y="1208796"/>
                                <a:pt x="5399764" y="1226634"/>
                              </a:cubicBezTo>
                              <a:cubicBezTo>
                                <a:pt x="5397645" y="1256295"/>
                                <a:pt x="5345866" y="1299117"/>
                                <a:pt x="5388612" y="1315844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" o:spid="_x0000_s1026" style="position:absolute;margin-left:18.65pt;margin-top:225.35pt;width:491pt;height:17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36105,2196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" path="m5388612,1315844v42746,16727,179557,-3528,267630,11151c5682681,1331402,5697720,1363124,5723149,1371600v22302,7434,44100,16600,66907,22302c5804924,1397619,5820122,1400207,5834661,1405054v18990,6330,36944,15461,55756,22302c5991464,1464100,5923309,1432649,6001929,1471961v23577,35365,38921,63119,78059,89210c6091139,1568605,6103146,1574893,6113442,1583473v12115,10096,20331,24706,33453,33454c6156675,1623447,6169835,1622821,6180349,1628078v28137,14068,35011,23859,55756,44605c6228671,1683834,6222175,1695671,6213803,1706136v-6568,8210,-17601,12899,-22303,22303c6180987,1749466,6185821,1778723,6169198,1795346r-55756,55756l6091139,1873405v-3717,11151,-5443,23178,-11151,33453c6066971,1930289,6035383,1973766,6035383,1973766v-44605,-7434,-90914,-8004,-133814,-22303c5876588,1943136,5849514,1933161,5823510,1929161v-33268,-5118,-66907,-7434,-100361,-11151c5695873,1904372,5674627,1891120,5645090,1884556v-56594,-12576,-122328,-16693,-178419,-22302c5451803,1858537,5434818,1859603,5422066,1851102v-21869,-14580,-41176,-33887,-55756,-55756c5349751,1770507,5344404,1757749,5321705,1739590v-10465,-8372,-21688,-15884,-33454,-22302c5265734,1705006,5203286,1669909,5165588,1661532v-117753,-26168,-25051,2800,-100361,-22303c5054076,1628078,5041869,1617890,5031773,1605775v-15192,-18231,-22978,-42780,-44604,-55756c4977090,1543971,4964866,1542585,4953715,1538868v-26020,3717,-54550,-603,-78059,11151c4875647,1550024,4813212,1612464,4797598,1628078v-7434,7434,-12899,17600,-22303,22302c4700517,1687770,4761997,1661061,4686086,1683834v-22518,6755,-66908,22302,-66908,22302c4607363,1714013,4571366,1734854,4563422,1750741v-6854,13708,-6941,29869,-11151,44605c4549042,1806648,4544837,1817649,4541120,1828800r-747132,-11151c3652690,1817649,3511400,1822526,3370242,1828800v-19568,870,-121702,18425,-144966,22302c3202974,1858536,3177930,1860365,3158369,1873405v-11151,7434,-21207,16859,-33454,22302c3103432,1905255,3080310,1910576,3058008,1918010r-66908,22302c2979949,1944029,2969050,1948612,2957647,1951463v-14868,3717,-29869,6942,-44605,11152c2901740,1965844,2890890,1970537,2879588,1973766v-14736,4210,-29925,6747,-44605,11151c2812466,1991672,2768076,2007219,2768076,2007219v-7434,7434,-14093,15735,-22303,22303c2667909,2091813,2649536,2048520,2500447,2040673v-117993,-29498,20954,10552,-78059,-33454c2357304,1978293,2356286,1988276,2288573,1973766v-29971,-6422,-60130,-12610,-89209,-22303c2177061,1944029,2155729,1932486,2132456,1929161v-26019,-3717,-51893,-8659,-78058,-11151c2002461,1913064,1950272,1911191,1898281,1906858v-37227,-3102,-74341,-7434,-111512,-11151c1775618,1891990,1765070,1884556,1753315,1884556v-44760,,-89664,3792,-133815,11151c1596311,1899572,1575645,1913400,1552593,1918010r-55756,11151c1481969,1944029,1461636,1954959,1452232,1973766v-11485,22969,-27502,66757,-55756,78058c1372072,2061585,1344277,2058273,1318417,2062975v-89299,16237,2956,7544,-100361,22303c1184735,2090038,1151149,2092712,1117695,2096429v-91050,30350,14237,,-189570,c812836,2096429,697666,2103863,582437,2107580v-22303,3717,-44525,7954,-66908,11152c485862,2122970,455623,2123604,426320,2129883v-4,1,-83632,27877,-100361,33453c314808,2167053,303909,2171637,292505,2174488v-56008,14002,-30066,6305,-78058,22302c143822,2193073,72219,2197930,2573,2185639v-10354,-1827,13288,-16894,22303,-22303c34955,2157288,46633,2153355,58329,2152185v62985,-6298,126381,-7434,189571,-11151c259051,2137317,271275,2135931,281354,2129883v25510,-15306,24683,-29444,33454,-55756c318525,2048107,309822,2016815,325959,1996068v14433,-18557,44605,-14868,66907,-22302c451254,1954304,414686,1964277,504378,1951463v101524,-33840,-58837,18075,89210,-22302c616268,1922975,660495,1906858,660495,1906858v7434,-7434,13288,-16893,22303,-22302c748754,1844983,683908,1907500,749705,1851102v94637,-81118,1260,-15709,78059,-66907c835198,1773044,841694,1761206,850066,1750741v23174,-28968,27442,-17137,44605,-55756c904219,1673502,909539,1650380,916973,1628078v3717,-11151,4632,-23674,11152,-33454l950427,1561171v28027,-84084,-9779,19557,33454,-66908c1012834,1436358,973772,1482071,1017334,1438507v3717,-11151,5444,-23178,11152,-33453c1041503,1381623,1058222,1360448,1073090,1338146v7434,-11151,9589,-29215,22303,-33453c1164286,1281727,1117151,1294711,1240359,1282390r211873,11151c1466999,1297643,1441081,1322820,1441081,1338146v,48006,10993,44500,44605,66908c1511705,1483112,1515422,1449659,1496837,1505415v-3717,33453,-7802,66868,-11151,100360c1471725,1745379,1488016,1687991,1463383,1761893v11151,3717,21859,13084,33454,11151c1529852,1767541,1535013,1743002,1541442,1717288v4597,-18387,6164,-37470,11151,-55756c1558778,1638851,1570284,1617676,1574895,1594624v13457,-67282,5158,-37775,22303,-89209c1593481,1438508,1579379,1371371,1586047,1304693v1334,-13336,20127,-20875,33453,-22303c1711972,1272482,1805354,1274956,1898281,1271239r55756,-11151c1976282,1256043,1999009,1254420,2020944,1248936v22807,-5702,43480,-20350,66907,-22302l2221666,1215483v52194,-52194,-5147,11796,33454,-55756c2264341,1143590,2277915,1130348,2288573,1115122v2049,-2927,44631,-76481,66908,-89210c2413337,992851,2481559,992851,2545051,981307v30805,-5601,49396,-12748,78059,-22302c2634261,951571,2644577,942696,2656564,936702v17824,-8912,61385,-17538,78058,-22302c2745924,911171,2756774,906478,2768076,903249v14736,-4210,29869,-6942,44605,-11152c2823983,888868,2834731,883797,2846134,880946v18387,-4597,37171,-7434,55756,-11151c2913041,862361,2923097,852936,2935344,847493v21483,-9548,66907,-22303,66907,-22303c3038243,830332,3113817,836378,3147217,858644v49224,32815,20312,19674,89210,33453c3273598,888380,3311017,886626,3347939,880946v40485,-6228,30154,-15076,66908,-33453c3425360,842236,3437149,840058,3448300,836341r44605,-44605c3500339,784302,3505234,772759,3515208,769434v40828,-13609,78648,-27166,122663,-33454c3663890,732263,3690069,729531,3715929,724829v15079,-2742,29526,-8409,44605,-11151c3786394,708976,3812667,706848,3838593,702527v123298,-20550,3035,-760,89210,-22303c3946191,675627,3965273,674060,3983559,669073v22680,-6185,44100,-16600,66907,-22302c4189946,611899,4016512,656471,4128525,624468v98014,-28004,-2154,4434,78058,-22302c4228885,587298,4254537,576514,4273490,557561v7434,-7434,14226,-15572,22303,-22303c4310071,523360,4326411,514043,4340398,501805v43266,-37857,39836,-37451,66907,-78059c4430513,330911,4402253,422698,4440759,345688v23746,-47491,-4897,-22165,33453,-66908c4487896,262815,4498869,240824,4518817,234175v84889,-28295,43856,-17692,122664,-33453c4676846,177144,4704596,161802,4730690,122663v14269,-21402,43732,-70332,66908,-78058c4819900,37171,4841698,28004,4864505,22302l4953715,v59473,3717,119376,3100,178419,11151c5155428,14327,5199042,33454,5199042,33454v14868,11151,29482,22650,44605,33453c5254553,74697,5266635,80838,5277100,89210v8210,6568,14869,14868,22303,22302c5303120,197005,5300745,282981,5310554,367990v1536,13314,16308,21467,22302,33454c5338113,411957,5340291,423746,5344008,434897v18729,168560,-14654,58521,33453,122664c5393543,579004,5422066,624468,5422066,624468v3717,11151,5103,23375,11151,33454c5438626,666937,5448952,672014,5455520,680224v56269,70336,-9246,1908,44605,55756c5496408,765717,5499052,796968,5488973,825190v-9015,25242,-44604,66907,-44604,66907c5440652,947853,5439067,1003793,5433217,1059366v-1604,15242,-7826,29644,-11151,44605c5417372,1125093,5401038,1208796,5399764,1226634v-2119,29661,-53898,72483,-11152,89210xe" filled="f" stroked="f" strokeweight="2pt">
                <v:path arrowok="t" o:connecttype="custom" o:connectlocs="5388262,1315649;5655875,1326799;5722777,1371397;5789680,1393696;5834282,1404846;5890034,1427145;6001539,1471743;6079593,1560940;6113045,1583239;6146496,1616688;6179948,1627837;6235700,1672436;6213399,1705884;6191098,1728183;6168797,1795080;6113045,1850828;6090743,1873128;6079593,1906576;6034991,1973474;5901186,1951174;5823132,1928876;5722777,1917726;5644723,1884277;5466316,1861978;5421714,1850828;5365961,1795080;5321359,1739333;5287908,1717034;5165253,1661286;5064898,1638986;5031446,1605537;4986845,1549790;4953393,1538640;4875339,1549790;4797286,1627837;4774985,1650136;4685782,1683585;4618878,1705884;4563126,1750482;4551975,1795080;4540825,1828529;3793742,1817380;3370023,1828529;3225067,1850828;3158164,1873128;3124712,1895427;3057809,1917726;2990906,1940025;2957455,1951174;2912853,1962325;2879401,1973474;2834799,1984623;2767896,2006922;2745595,2029222;2500285,2040371;2422231,2006922;2288424,1973474;2199221,1951174;2132318,1928876;2054265,1917726;1898158,1906576;1786653,1895427;1753201,1884277;1619395,1895427;1552492,1917726;1496740,1928876;1452138,1973474;1396385,2051520;1318331,2062670;1217977,2084969;1117622,2096119;928065,2096119;582399,2107268;515496,2118419;426292,2129568;325938,2163016;292486,2174166;214433,2196465;2573,2185316;24874,2163016;58325,2151867;247884,2140717;281336,2129568;314788,2073820;325938,1995773;392840,1973474;504345,1951174;593549,1928876;660452,1906576;682754,1884277;749656,1850828;827710,1783931;850011,1750482;894613,1694734;916913,1627837;928065,1594388;950365,1560940;983817,1494042;1017268,1438294;1028419,1404846;1073020,1337948;1095322,1304500;1240278,1282200;1452138,1293350;1440987,1337948;1485590,1404846;1496740,1505192;1485590,1605537;1463288,1761632;1496740,1772782;1541342,1717034;1552492,1661286;1574793,1594388;1597094,1505192;1585944,1304500;1619395,1282200;1898158,1271051;1953910,1259902;2020813,1248751;2087715,1226453;2221522,1215303;2254974,1159555;2288424,1114957;2355328,1025760;2544886,981162;2622940,958863;2656391,936563;2734444,914265;2767896,903115;2812498,891965;2845949,880816;2901702,869666;2935153,847368;3002056,825068;3147013,858517;3236217,891965;3347722,880816;3414625,847368;3448076,836217;3492678,791619;3514980,769320;3637635,735871;3715688,724722;3760290,713572;3838344,702423;3927548,680123;3983300,668974;4050203,646675;4128257,624376;4206310,602077;4273212,557479;4295514,535179;4340116,501731;4407019,423683;4440471,345637;4473921,278739;4518524,234140;4641180,200692;4730383,122645;4797286,44598;4864189,22299;4953393,0;5131801,11149;5198704,33449;5243306,66897;5276757,89197;5299059,111496;5310209,367936;5332510,401385;5343661,434833;5377112,557479;5421714,624376;5432864,657825;5455166,680123;5499768,735871;5488617,825068;5444015,891965;5432864,1059209;5421714,1103808;5399413,1226453;5388262,131564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83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5FB41" wp14:editId="0CC4D37E">
                <wp:simplePos x="0" y="0"/>
                <wp:positionH relativeFrom="column">
                  <wp:posOffset>-92710</wp:posOffset>
                </wp:positionH>
                <wp:positionV relativeFrom="paragraph">
                  <wp:posOffset>5962650</wp:posOffset>
                </wp:positionV>
                <wp:extent cx="3434080" cy="14573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DB8" w:rsidRPr="000714B8" w:rsidRDefault="000714B8" w:rsidP="000714B8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0714B8">
                              <w:rPr>
                                <w:b/>
                                <w:sz w:val="24"/>
                                <w:u w:val="single"/>
                              </w:rPr>
                              <w:t>Early Help Business Support Officer- Yolanda Gavaghan</w:t>
                            </w:r>
                          </w:p>
                          <w:p w:rsidR="000714B8" w:rsidRPr="000714B8" w:rsidRDefault="000B0734" w:rsidP="000714B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6" w:history="1">
                              <w:r w:rsidR="000714B8" w:rsidRPr="000714B8">
                                <w:rPr>
                                  <w:rStyle w:val="Hyperlink"/>
                                  <w:sz w:val="24"/>
                                </w:rPr>
                                <w:t>Yolanda.gavaghan@iow.gov.uk</w:t>
                              </w:r>
                            </w:hyperlink>
                          </w:p>
                          <w:p w:rsidR="000714B8" w:rsidRPr="000714B8" w:rsidRDefault="000714B8" w:rsidP="000714B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0714B8">
                              <w:rPr>
                                <w:sz w:val="24"/>
                              </w:rPr>
                              <w:t xml:space="preserve">019838231000 </w:t>
                            </w:r>
                            <w:proofErr w:type="spellStart"/>
                            <w:r w:rsidRPr="000714B8">
                              <w:rPr>
                                <w:sz w:val="24"/>
                              </w:rPr>
                              <w:t>ext</w:t>
                            </w:r>
                            <w:proofErr w:type="spellEnd"/>
                            <w:r w:rsidRPr="000714B8">
                              <w:rPr>
                                <w:sz w:val="24"/>
                              </w:rPr>
                              <w:t xml:space="preserve"> 6776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3pt;margin-top:469.5pt;width:270.4pt;height:11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" stroked="f">
                <v:textbox>
                  <w:txbxContent>
                    <w:p w:rsidR="00D64DB8" w:rsidRPr="000714B8" w:rsidRDefault="000714B8" w:rsidP="000714B8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0714B8">
                        <w:rPr>
                          <w:b/>
                          <w:sz w:val="24"/>
                          <w:u w:val="single"/>
                        </w:rPr>
                        <w:t>Early Help Business Support Officer- Yolanda Gavaghan</w:t>
                      </w:r>
                    </w:p>
                    <w:p w:rsidR="000714B8" w:rsidRPr="000714B8" w:rsidRDefault="003B707C" w:rsidP="000714B8">
                      <w:pPr>
                        <w:jc w:val="center"/>
                        <w:rPr>
                          <w:sz w:val="24"/>
                        </w:rPr>
                      </w:pPr>
                      <w:hyperlink r:id="rId7" w:history="1">
                        <w:r w:rsidR="000714B8" w:rsidRPr="000714B8">
                          <w:rPr>
                            <w:rStyle w:val="Hyperlink"/>
                            <w:sz w:val="24"/>
                          </w:rPr>
                          <w:t>Yolanda.gavaghan@iow.gov.uk</w:t>
                        </w:r>
                      </w:hyperlink>
                    </w:p>
                    <w:p w:rsidR="000714B8" w:rsidRPr="000714B8" w:rsidRDefault="000714B8" w:rsidP="000714B8">
                      <w:pPr>
                        <w:jc w:val="center"/>
                        <w:rPr>
                          <w:sz w:val="24"/>
                        </w:rPr>
                      </w:pPr>
                      <w:r w:rsidRPr="000714B8">
                        <w:rPr>
                          <w:sz w:val="24"/>
                        </w:rPr>
                        <w:t xml:space="preserve">019838231000 </w:t>
                      </w:r>
                      <w:proofErr w:type="spellStart"/>
                      <w:r w:rsidRPr="000714B8">
                        <w:rPr>
                          <w:sz w:val="24"/>
                        </w:rPr>
                        <w:t>ext</w:t>
                      </w:r>
                      <w:proofErr w:type="spellEnd"/>
                      <w:r w:rsidRPr="000714B8">
                        <w:rPr>
                          <w:sz w:val="24"/>
                        </w:rPr>
                        <w:t xml:space="preserve"> 6776</w:t>
                      </w:r>
                    </w:p>
                  </w:txbxContent>
                </v:textbox>
              </v:shape>
            </w:pict>
          </mc:Fallback>
        </mc:AlternateContent>
      </w:r>
      <w:r w:rsidR="000714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F24B62" wp14:editId="6B42DACC">
                <wp:simplePos x="0" y="0"/>
                <wp:positionH relativeFrom="column">
                  <wp:posOffset>6308384</wp:posOffset>
                </wp:positionH>
                <wp:positionV relativeFrom="paragraph">
                  <wp:posOffset>1837132</wp:posOffset>
                </wp:positionV>
                <wp:extent cx="3928559" cy="1025913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559" cy="1025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35" w:rsidRDefault="00D82935" w:rsidP="00D82935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82935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North East and South Wight- Carly Bain </w:t>
                            </w:r>
                          </w:p>
                          <w:p w:rsidR="00D82935" w:rsidRDefault="000B0734" w:rsidP="00D8293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8" w:history="1">
                              <w:r w:rsidR="00D82935" w:rsidRPr="008F6ACF">
                                <w:rPr>
                                  <w:rStyle w:val="Hyperlink"/>
                                  <w:sz w:val="24"/>
                                </w:rPr>
                                <w:t>Carly.bain@iow.gov.uk</w:t>
                              </w:r>
                            </w:hyperlink>
                          </w:p>
                          <w:p w:rsidR="00D82935" w:rsidRPr="00D82935" w:rsidRDefault="00D82935" w:rsidP="00D8293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01983821000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ext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6277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96.7pt;margin-top:144.65pt;width:309.35pt;height:8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" stroked="f">
                <v:textbox>
                  <w:txbxContent>
                    <w:p w:rsidR="00D82935" w:rsidRDefault="00D82935" w:rsidP="00D82935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D82935">
                        <w:rPr>
                          <w:b/>
                          <w:sz w:val="24"/>
                          <w:u w:val="single"/>
                        </w:rPr>
                        <w:t xml:space="preserve">North East and South Wight- Carly Bain </w:t>
                      </w:r>
                    </w:p>
                    <w:p w:rsidR="00D82935" w:rsidRDefault="003B707C" w:rsidP="00D82935">
                      <w:pPr>
                        <w:jc w:val="center"/>
                        <w:rPr>
                          <w:sz w:val="24"/>
                        </w:rPr>
                      </w:pPr>
                      <w:hyperlink r:id="rId9" w:history="1">
                        <w:r w:rsidR="00D82935" w:rsidRPr="008F6ACF">
                          <w:rPr>
                            <w:rStyle w:val="Hyperlink"/>
                            <w:sz w:val="24"/>
                          </w:rPr>
                          <w:t>Carly.bain@iow.gov.uk</w:t>
                        </w:r>
                      </w:hyperlink>
                    </w:p>
                    <w:p w:rsidR="00D82935" w:rsidRPr="00D82935" w:rsidRDefault="00D82935" w:rsidP="00D8293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01983821000 </w:t>
                      </w:r>
                      <w:proofErr w:type="spellStart"/>
                      <w:r>
                        <w:rPr>
                          <w:sz w:val="24"/>
                        </w:rPr>
                        <w:t>ext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6277</w:t>
                      </w:r>
                    </w:p>
                  </w:txbxContent>
                </v:textbox>
              </v:shape>
            </w:pict>
          </mc:Fallback>
        </mc:AlternateContent>
      </w:r>
      <w:r w:rsidR="000714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0A909" wp14:editId="25F1B1E3">
                <wp:simplePos x="0" y="0"/>
                <wp:positionH relativeFrom="column">
                  <wp:posOffset>1702931</wp:posOffset>
                </wp:positionH>
                <wp:positionV relativeFrom="paragraph">
                  <wp:posOffset>554742</wp:posOffset>
                </wp:positionV>
                <wp:extent cx="6668073" cy="1403985"/>
                <wp:effectExtent l="0" t="0" r="19050" b="279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07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4B8" w:rsidRDefault="000714B8" w:rsidP="000714B8">
                            <w:pPr>
                              <w:jc w:val="center"/>
                              <w:rPr>
                                <w:b/>
                                <w:sz w:val="48"/>
                                <w:u w:val="single"/>
                              </w:rPr>
                            </w:pPr>
                            <w:r w:rsidRPr="000714B8">
                              <w:rPr>
                                <w:b/>
                                <w:sz w:val="48"/>
                                <w:u w:val="single"/>
                              </w:rPr>
                              <w:t>Early Help Co-ordinators Locality Map</w:t>
                            </w:r>
                          </w:p>
                          <w:p w:rsidR="00826C41" w:rsidRPr="00826C41" w:rsidRDefault="00826C41" w:rsidP="000714B8">
                            <w:pPr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826C41">
                              <w:rPr>
                                <w:sz w:val="28"/>
                                <w:szCs w:val="24"/>
                              </w:rPr>
                              <w:t>Earlyhelp@iow.gov.uk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4.1pt;margin-top:43.7pt;width:525.0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">
                <v:textbox style="mso-fit-shape-to-text:t">
                  <w:txbxContent>
                    <w:p w:rsidR="000714B8" w:rsidRDefault="000714B8" w:rsidP="000714B8">
                      <w:pPr>
                        <w:jc w:val="center"/>
                        <w:rPr>
                          <w:b/>
                          <w:sz w:val="48"/>
                          <w:u w:val="single"/>
                        </w:rPr>
                      </w:pPr>
                      <w:r w:rsidRPr="000714B8">
                        <w:rPr>
                          <w:b/>
                          <w:sz w:val="48"/>
                          <w:u w:val="single"/>
                        </w:rPr>
                        <w:t>Early Help Co-ordinators Locality Map</w:t>
                      </w:r>
                    </w:p>
                    <w:p w:rsidR="00826C41" w:rsidRPr="00826C41" w:rsidRDefault="00826C41" w:rsidP="000714B8">
                      <w:pPr>
                        <w:jc w:val="center"/>
                        <w:rPr>
                          <w:sz w:val="28"/>
                          <w:szCs w:val="24"/>
                        </w:rPr>
                      </w:pPr>
                      <w:r w:rsidRPr="00826C41">
                        <w:rPr>
                          <w:sz w:val="28"/>
                          <w:szCs w:val="24"/>
                        </w:rPr>
                        <w:t>Earlyhelp@iow.gov.uk</w:t>
                      </w:r>
                    </w:p>
                  </w:txbxContent>
                </v:textbox>
              </v:shape>
            </w:pict>
          </mc:Fallback>
        </mc:AlternateContent>
      </w:r>
      <w:r w:rsidR="00E15D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420F6E" wp14:editId="3556D11E">
                <wp:simplePos x="0" y="0"/>
                <wp:positionH relativeFrom="column">
                  <wp:posOffset>-93020</wp:posOffset>
                </wp:positionH>
                <wp:positionV relativeFrom="paragraph">
                  <wp:posOffset>2327600</wp:posOffset>
                </wp:positionV>
                <wp:extent cx="2374265" cy="1003300"/>
                <wp:effectExtent l="0" t="0" r="508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DB8" w:rsidRDefault="00E15D67" w:rsidP="00E15D67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E15D67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West Central Wight + Sandown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– Carol Attrill</w:t>
                            </w:r>
                          </w:p>
                          <w:p w:rsidR="00E15D67" w:rsidRDefault="000B0734" w:rsidP="00E15D6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10" w:history="1">
                              <w:r w:rsidR="00E15D67" w:rsidRPr="008F6ACF">
                                <w:rPr>
                                  <w:rStyle w:val="Hyperlink"/>
                                  <w:sz w:val="24"/>
                                </w:rPr>
                                <w:t>Carol.attrill@iow.gov.uk</w:t>
                              </w:r>
                            </w:hyperlink>
                            <w:r w:rsidR="00E15D67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E15D67" w:rsidRPr="00E15D67" w:rsidRDefault="00E15D67" w:rsidP="00E15D6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01983821000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ext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6725</w:t>
                            </w:r>
                          </w:p>
                          <w:p w:rsidR="00E15D67" w:rsidRPr="00E15D67" w:rsidRDefault="00E15D6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7.3pt;margin-top:183.3pt;width:186.95pt;height:79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" stroked="f">
                <v:textbox>
                  <w:txbxContent>
                    <w:p w:rsidR="00D64DB8" w:rsidRDefault="00E15D67" w:rsidP="00E15D67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E15D67">
                        <w:rPr>
                          <w:b/>
                          <w:sz w:val="24"/>
                          <w:u w:val="single"/>
                        </w:rPr>
                        <w:t xml:space="preserve">West Central Wight + Sandown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– Carol Attrill</w:t>
                      </w:r>
                    </w:p>
                    <w:p w:rsidR="00E15D67" w:rsidRDefault="003B707C" w:rsidP="00E15D67">
                      <w:pPr>
                        <w:jc w:val="center"/>
                        <w:rPr>
                          <w:sz w:val="24"/>
                        </w:rPr>
                      </w:pPr>
                      <w:hyperlink r:id="rId11" w:history="1">
                        <w:r w:rsidR="00E15D67" w:rsidRPr="008F6ACF">
                          <w:rPr>
                            <w:rStyle w:val="Hyperlink"/>
                            <w:sz w:val="24"/>
                          </w:rPr>
                          <w:t>Carol.attrill@iow.gov.uk</w:t>
                        </w:r>
                      </w:hyperlink>
                      <w:r w:rsidR="00E15D67">
                        <w:rPr>
                          <w:sz w:val="24"/>
                        </w:rPr>
                        <w:t xml:space="preserve"> </w:t>
                      </w:r>
                    </w:p>
                    <w:p w:rsidR="00E15D67" w:rsidRPr="00E15D67" w:rsidRDefault="00E15D67" w:rsidP="00E15D6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01983821000 </w:t>
                      </w:r>
                      <w:proofErr w:type="spellStart"/>
                      <w:r>
                        <w:rPr>
                          <w:sz w:val="24"/>
                        </w:rPr>
                        <w:t>ext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6725</w:t>
                      </w:r>
                    </w:p>
                    <w:p w:rsidR="00E15D67" w:rsidRPr="00E15D67" w:rsidRDefault="00E15D6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4D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A143CA" wp14:editId="6BB278B1">
                <wp:simplePos x="0" y="0"/>
                <wp:positionH relativeFrom="column">
                  <wp:posOffset>7701915</wp:posOffset>
                </wp:positionH>
                <wp:positionV relativeFrom="paragraph">
                  <wp:posOffset>6810066</wp:posOffset>
                </wp:positionV>
                <wp:extent cx="278781" cy="189571"/>
                <wp:effectExtent l="0" t="0" r="26035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81" cy="1895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606.45pt;margin-top:536.25pt;width:21.95pt;height:14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" fillcolor="#8064a2 [3207]" strokecolor="#3f3151 [1607]" strokeweight="2pt"/>
            </w:pict>
          </mc:Fallback>
        </mc:AlternateContent>
      </w:r>
      <w:r w:rsidR="00D64D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CD161D" wp14:editId="2ED61B19">
                <wp:simplePos x="0" y="0"/>
                <wp:positionH relativeFrom="column">
                  <wp:posOffset>7701342</wp:posOffset>
                </wp:positionH>
                <wp:positionV relativeFrom="paragraph">
                  <wp:posOffset>6486401</wp:posOffset>
                </wp:positionV>
                <wp:extent cx="278781" cy="189571"/>
                <wp:effectExtent l="0" t="0" r="26035" b="203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81" cy="1895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606.4pt;margin-top:510.75pt;width:21.95pt;height:1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" fillcolor="#4bacc6 [3208]" strokecolor="#205867 [1608]" strokeweight="2pt"/>
            </w:pict>
          </mc:Fallback>
        </mc:AlternateContent>
      </w:r>
      <w:r w:rsidR="00D64D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DA4946" wp14:editId="5F39EF4D">
                <wp:simplePos x="0" y="0"/>
                <wp:positionH relativeFrom="column">
                  <wp:posOffset>6977380</wp:posOffset>
                </wp:positionH>
                <wp:positionV relativeFrom="paragraph">
                  <wp:posOffset>6386241</wp:posOffset>
                </wp:positionV>
                <wp:extent cx="3162269" cy="799232"/>
                <wp:effectExtent l="0" t="0" r="635" b="12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269" cy="7992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DB8" w:rsidRDefault="00D64DB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t xml:space="preserve">                                </w:t>
                            </w:r>
                            <w:r w:rsidRPr="00D64DB8">
                              <w:rPr>
                                <w:b/>
                                <w:sz w:val="24"/>
                              </w:rPr>
                              <w:t xml:space="preserve">= Carly Bain       </w:t>
                            </w:r>
                          </w:p>
                          <w:p w:rsidR="00D64DB8" w:rsidRDefault="00D64DB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                        =Carol Attrill              </w:t>
                            </w:r>
                          </w:p>
                          <w:p w:rsidR="00D64DB8" w:rsidRDefault="00D64DB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                       </w:t>
                            </w:r>
                          </w:p>
                          <w:p w:rsidR="00D64DB8" w:rsidRPr="00D64DB8" w:rsidRDefault="00D64DB8">
                            <w:pPr>
                              <w:rPr>
                                <w:b/>
                              </w:rPr>
                            </w:pPr>
                            <w:r w:rsidRPr="00D64DB8">
                              <w:rPr>
                                <w:b/>
                                <w:sz w:val="24"/>
                              </w:rPr>
                              <w:t xml:space="preserve">                                                                             </w:t>
                            </w:r>
                          </w:p>
                          <w:p w:rsidR="00D64DB8" w:rsidRDefault="00D64DB8">
                            <w:r>
                              <w:t xml:space="preserve">          </w:t>
                            </w:r>
                          </w:p>
                          <w:p w:rsidR="00D64DB8" w:rsidRDefault="00D64DB8"/>
                          <w:p w:rsidR="00D64DB8" w:rsidRDefault="00D64DB8">
                            <w:r>
                              <w:t xml:space="preserve">                </w:t>
                            </w:r>
                          </w:p>
                          <w:p w:rsidR="00D64DB8" w:rsidRDefault="00D64DB8"/>
                          <w:p w:rsidR="00D64DB8" w:rsidRDefault="00D64D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49.4pt;margin-top:502.85pt;width:249pt;height:6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" stroked="f">
                <v:textbox>
                  <w:txbxContent>
                    <w:p w:rsidR="00D64DB8" w:rsidRDefault="00D64DB8">
                      <w:pPr>
                        <w:rPr>
                          <w:b/>
                          <w:sz w:val="24"/>
                        </w:rPr>
                      </w:pPr>
                      <w:r>
                        <w:t xml:space="preserve">                                </w:t>
                      </w:r>
                      <w:r w:rsidRPr="00D64DB8">
                        <w:rPr>
                          <w:b/>
                          <w:sz w:val="24"/>
                        </w:rPr>
                        <w:t xml:space="preserve">= Carly Bain       </w:t>
                      </w:r>
                    </w:p>
                    <w:p w:rsidR="00D64DB8" w:rsidRDefault="00D64DB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                           =Carol Attrill              </w:t>
                      </w:r>
                    </w:p>
                    <w:p w:rsidR="00D64DB8" w:rsidRDefault="00D64DB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                          </w:t>
                      </w:r>
                    </w:p>
                    <w:p w:rsidR="00D64DB8" w:rsidRPr="00D64DB8" w:rsidRDefault="00D64DB8">
                      <w:pPr>
                        <w:rPr>
                          <w:b/>
                        </w:rPr>
                      </w:pPr>
                      <w:r w:rsidRPr="00D64DB8">
                        <w:rPr>
                          <w:b/>
                          <w:sz w:val="24"/>
                        </w:rPr>
                        <w:t xml:space="preserve">                                                                             </w:t>
                      </w:r>
                    </w:p>
                    <w:p w:rsidR="00D64DB8" w:rsidRDefault="00D64DB8">
                      <w:r>
                        <w:t xml:space="preserve">          </w:t>
                      </w:r>
                    </w:p>
                    <w:p w:rsidR="00D64DB8" w:rsidRDefault="00D64DB8"/>
                    <w:p w:rsidR="00D64DB8" w:rsidRDefault="00D64DB8">
                      <w:r>
                        <w:t xml:space="preserve">                </w:t>
                      </w:r>
                    </w:p>
                    <w:p w:rsidR="00D64DB8" w:rsidRDefault="00D64DB8"/>
                    <w:p w:rsidR="00D64DB8" w:rsidRDefault="00D64DB8"/>
                  </w:txbxContent>
                </v:textbox>
              </v:shape>
            </w:pict>
          </mc:Fallback>
        </mc:AlternateContent>
      </w:r>
      <w:r w:rsidR="00D64D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9E33E4" wp14:editId="6C398047">
                <wp:simplePos x="0" y="0"/>
                <wp:positionH relativeFrom="column">
                  <wp:posOffset>5717370</wp:posOffset>
                </wp:positionH>
                <wp:positionV relativeFrom="paragraph">
                  <wp:posOffset>3598827</wp:posOffset>
                </wp:positionV>
                <wp:extent cx="916570" cy="803086"/>
                <wp:effectExtent l="0" t="0" r="0" b="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570" cy="803086"/>
                        </a:xfrm>
                        <a:custGeom>
                          <a:avLst/>
                          <a:gdLst>
                            <a:gd name="connsiteX0" fmla="*/ 178419 w 916570"/>
                            <a:gd name="connsiteY0" fmla="*/ 55954 h 803086"/>
                            <a:gd name="connsiteX1" fmla="*/ 234175 w 916570"/>
                            <a:gd name="connsiteY1" fmla="*/ 22501 h 803086"/>
                            <a:gd name="connsiteX2" fmla="*/ 267629 w 916570"/>
                            <a:gd name="connsiteY2" fmla="*/ 198 h 803086"/>
                            <a:gd name="connsiteX3" fmla="*/ 390292 w 916570"/>
                            <a:gd name="connsiteY3" fmla="*/ 22501 h 803086"/>
                            <a:gd name="connsiteX4" fmla="*/ 457200 w 916570"/>
                            <a:gd name="connsiteY4" fmla="*/ 44803 h 803086"/>
                            <a:gd name="connsiteX5" fmla="*/ 669073 w 916570"/>
                            <a:gd name="connsiteY5" fmla="*/ 55954 h 803086"/>
                            <a:gd name="connsiteX6" fmla="*/ 702526 w 916570"/>
                            <a:gd name="connsiteY6" fmla="*/ 67105 h 803086"/>
                            <a:gd name="connsiteX7" fmla="*/ 724829 w 916570"/>
                            <a:gd name="connsiteY7" fmla="*/ 89408 h 803086"/>
                            <a:gd name="connsiteX8" fmla="*/ 769434 w 916570"/>
                            <a:gd name="connsiteY8" fmla="*/ 167466 h 803086"/>
                            <a:gd name="connsiteX9" fmla="*/ 780585 w 916570"/>
                            <a:gd name="connsiteY9" fmla="*/ 200920 h 803086"/>
                            <a:gd name="connsiteX10" fmla="*/ 802887 w 916570"/>
                            <a:gd name="connsiteY10" fmla="*/ 223223 h 803086"/>
                            <a:gd name="connsiteX11" fmla="*/ 836341 w 916570"/>
                            <a:gd name="connsiteY11" fmla="*/ 290130 h 803086"/>
                            <a:gd name="connsiteX12" fmla="*/ 858644 w 916570"/>
                            <a:gd name="connsiteY12" fmla="*/ 357037 h 803086"/>
                            <a:gd name="connsiteX13" fmla="*/ 869795 w 916570"/>
                            <a:gd name="connsiteY13" fmla="*/ 390491 h 803086"/>
                            <a:gd name="connsiteX14" fmla="*/ 892097 w 916570"/>
                            <a:gd name="connsiteY14" fmla="*/ 423944 h 803086"/>
                            <a:gd name="connsiteX15" fmla="*/ 903248 w 916570"/>
                            <a:gd name="connsiteY15" fmla="*/ 457398 h 803086"/>
                            <a:gd name="connsiteX16" fmla="*/ 903248 w 916570"/>
                            <a:gd name="connsiteY16" fmla="*/ 680423 h 803086"/>
                            <a:gd name="connsiteX17" fmla="*/ 892097 w 916570"/>
                            <a:gd name="connsiteY17" fmla="*/ 713876 h 803086"/>
                            <a:gd name="connsiteX18" fmla="*/ 869795 w 916570"/>
                            <a:gd name="connsiteY18" fmla="*/ 736179 h 803086"/>
                            <a:gd name="connsiteX19" fmla="*/ 825190 w 916570"/>
                            <a:gd name="connsiteY19" fmla="*/ 791935 h 803086"/>
                            <a:gd name="connsiteX20" fmla="*/ 791736 w 916570"/>
                            <a:gd name="connsiteY20" fmla="*/ 803086 h 803086"/>
                            <a:gd name="connsiteX21" fmla="*/ 702526 w 916570"/>
                            <a:gd name="connsiteY21" fmla="*/ 769632 h 803086"/>
                            <a:gd name="connsiteX22" fmla="*/ 646770 w 916570"/>
                            <a:gd name="connsiteY22" fmla="*/ 713876 h 803086"/>
                            <a:gd name="connsiteX23" fmla="*/ 546409 w 916570"/>
                            <a:gd name="connsiteY23" fmla="*/ 658120 h 803086"/>
                            <a:gd name="connsiteX24" fmla="*/ 512956 w 916570"/>
                            <a:gd name="connsiteY24" fmla="*/ 635818 h 803086"/>
                            <a:gd name="connsiteX25" fmla="*/ 490653 w 916570"/>
                            <a:gd name="connsiteY25" fmla="*/ 613515 h 803086"/>
                            <a:gd name="connsiteX26" fmla="*/ 457200 w 916570"/>
                            <a:gd name="connsiteY26" fmla="*/ 602364 h 803086"/>
                            <a:gd name="connsiteX27" fmla="*/ 423746 w 916570"/>
                            <a:gd name="connsiteY27" fmla="*/ 580062 h 803086"/>
                            <a:gd name="connsiteX28" fmla="*/ 390292 w 916570"/>
                            <a:gd name="connsiteY28" fmla="*/ 568910 h 803086"/>
                            <a:gd name="connsiteX29" fmla="*/ 289931 w 916570"/>
                            <a:gd name="connsiteY29" fmla="*/ 524305 h 803086"/>
                            <a:gd name="connsiteX30" fmla="*/ 178419 w 916570"/>
                            <a:gd name="connsiteY30" fmla="*/ 513154 h 803086"/>
                            <a:gd name="connsiteX31" fmla="*/ 100361 w 916570"/>
                            <a:gd name="connsiteY31" fmla="*/ 490852 h 803086"/>
                            <a:gd name="connsiteX32" fmla="*/ 55756 w 916570"/>
                            <a:gd name="connsiteY32" fmla="*/ 479701 h 803086"/>
                            <a:gd name="connsiteX33" fmla="*/ 11151 w 916570"/>
                            <a:gd name="connsiteY33" fmla="*/ 423944 h 803086"/>
                            <a:gd name="connsiteX34" fmla="*/ 0 w 916570"/>
                            <a:gd name="connsiteY34" fmla="*/ 390491 h 803086"/>
                            <a:gd name="connsiteX35" fmla="*/ 44605 w 916570"/>
                            <a:gd name="connsiteY35" fmla="*/ 323583 h 803086"/>
                            <a:gd name="connsiteX36" fmla="*/ 78058 w 916570"/>
                            <a:gd name="connsiteY36" fmla="*/ 189769 h 803086"/>
                            <a:gd name="connsiteX37" fmla="*/ 100361 w 916570"/>
                            <a:gd name="connsiteY37" fmla="*/ 122862 h 803086"/>
                            <a:gd name="connsiteX38" fmla="*/ 122663 w 916570"/>
                            <a:gd name="connsiteY38" fmla="*/ 89408 h 803086"/>
                            <a:gd name="connsiteX39" fmla="*/ 223024 w 916570"/>
                            <a:gd name="connsiteY39" fmla="*/ 55954 h 803086"/>
                            <a:gd name="connsiteX40" fmla="*/ 256478 w 916570"/>
                            <a:gd name="connsiteY40" fmla="*/ 44803 h 803086"/>
                            <a:gd name="connsiteX41" fmla="*/ 278780 w 916570"/>
                            <a:gd name="connsiteY41" fmla="*/ 22501 h 803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916570" h="803086">
                              <a:moveTo>
                                <a:pt x="178419" y="55954"/>
                              </a:moveTo>
                              <a:cubicBezTo>
                                <a:pt x="197004" y="44803"/>
                                <a:pt x="215796" y="33988"/>
                                <a:pt x="234175" y="22501"/>
                              </a:cubicBezTo>
                              <a:cubicBezTo>
                                <a:pt x="245540" y="15398"/>
                                <a:pt x="254293" y="1532"/>
                                <a:pt x="267629" y="198"/>
                              </a:cubicBezTo>
                              <a:cubicBezTo>
                                <a:pt x="289232" y="-1962"/>
                                <a:pt x="361954" y="14000"/>
                                <a:pt x="390292" y="22501"/>
                              </a:cubicBezTo>
                              <a:cubicBezTo>
                                <a:pt x="412810" y="29256"/>
                                <a:pt x="433723" y="43567"/>
                                <a:pt x="457200" y="44803"/>
                              </a:cubicBezTo>
                              <a:lnTo>
                                <a:pt x="669073" y="55954"/>
                              </a:lnTo>
                              <a:cubicBezTo>
                                <a:pt x="680224" y="59671"/>
                                <a:pt x="692447" y="61057"/>
                                <a:pt x="702526" y="67105"/>
                              </a:cubicBezTo>
                              <a:cubicBezTo>
                                <a:pt x="711541" y="72514"/>
                                <a:pt x="718261" y="81198"/>
                                <a:pt x="724829" y="89408"/>
                              </a:cubicBezTo>
                              <a:cubicBezTo>
                                <a:pt x="742055" y="110941"/>
                                <a:pt x="758870" y="142817"/>
                                <a:pt x="769434" y="167466"/>
                              </a:cubicBezTo>
                              <a:cubicBezTo>
                                <a:pt x="774064" y="178270"/>
                                <a:pt x="774538" y="190841"/>
                                <a:pt x="780585" y="200920"/>
                              </a:cubicBezTo>
                              <a:cubicBezTo>
                                <a:pt x="785994" y="209935"/>
                                <a:pt x="795453" y="215789"/>
                                <a:pt x="802887" y="223223"/>
                              </a:cubicBezTo>
                              <a:cubicBezTo>
                                <a:pt x="843563" y="345240"/>
                                <a:pt x="778689" y="160413"/>
                                <a:pt x="836341" y="290130"/>
                              </a:cubicBezTo>
                              <a:cubicBezTo>
                                <a:pt x="845889" y="311613"/>
                                <a:pt x="851210" y="334735"/>
                                <a:pt x="858644" y="357037"/>
                              </a:cubicBezTo>
                              <a:cubicBezTo>
                                <a:pt x="862361" y="368188"/>
                                <a:pt x="863275" y="380711"/>
                                <a:pt x="869795" y="390491"/>
                              </a:cubicBezTo>
                              <a:lnTo>
                                <a:pt x="892097" y="423944"/>
                              </a:lnTo>
                              <a:cubicBezTo>
                                <a:pt x="895814" y="435095"/>
                                <a:pt x="900397" y="445994"/>
                                <a:pt x="903248" y="457398"/>
                              </a:cubicBezTo>
                              <a:cubicBezTo>
                                <a:pt x="925117" y="544873"/>
                                <a:pt x="916376" y="562276"/>
                                <a:pt x="903248" y="680423"/>
                              </a:cubicBezTo>
                              <a:cubicBezTo>
                                <a:pt x="901950" y="692105"/>
                                <a:pt x="898144" y="703797"/>
                                <a:pt x="892097" y="713876"/>
                              </a:cubicBezTo>
                              <a:cubicBezTo>
                                <a:pt x="886688" y="722891"/>
                                <a:pt x="876363" y="727969"/>
                                <a:pt x="869795" y="736179"/>
                              </a:cubicBezTo>
                              <a:cubicBezTo>
                                <a:pt x="855773" y="753706"/>
                                <a:pt x="845897" y="779511"/>
                                <a:pt x="825190" y="791935"/>
                              </a:cubicBezTo>
                              <a:cubicBezTo>
                                <a:pt x="815111" y="797983"/>
                                <a:pt x="802887" y="799369"/>
                                <a:pt x="791736" y="803086"/>
                              </a:cubicBezTo>
                              <a:cubicBezTo>
                                <a:pt x="744322" y="793603"/>
                                <a:pt x="736558" y="799410"/>
                                <a:pt x="702526" y="769632"/>
                              </a:cubicBezTo>
                              <a:cubicBezTo>
                                <a:pt x="682746" y="752324"/>
                                <a:pt x="671705" y="722188"/>
                                <a:pt x="646770" y="713876"/>
                              </a:cubicBezTo>
                              <a:cubicBezTo>
                                <a:pt x="587888" y="694249"/>
                                <a:pt x="623097" y="709245"/>
                                <a:pt x="546409" y="658120"/>
                              </a:cubicBezTo>
                              <a:cubicBezTo>
                                <a:pt x="535258" y="650686"/>
                                <a:pt x="522433" y="645295"/>
                                <a:pt x="512956" y="635818"/>
                              </a:cubicBezTo>
                              <a:cubicBezTo>
                                <a:pt x="505522" y="628384"/>
                                <a:pt x="499668" y="618924"/>
                                <a:pt x="490653" y="613515"/>
                              </a:cubicBezTo>
                              <a:cubicBezTo>
                                <a:pt x="480574" y="607467"/>
                                <a:pt x="467713" y="607621"/>
                                <a:pt x="457200" y="602364"/>
                              </a:cubicBezTo>
                              <a:cubicBezTo>
                                <a:pt x="445213" y="596370"/>
                                <a:pt x="435733" y="586056"/>
                                <a:pt x="423746" y="580062"/>
                              </a:cubicBezTo>
                              <a:cubicBezTo>
                                <a:pt x="413232" y="574805"/>
                                <a:pt x="400806" y="574167"/>
                                <a:pt x="390292" y="568910"/>
                              </a:cubicBezTo>
                              <a:cubicBezTo>
                                <a:pt x="341668" y="544598"/>
                                <a:pt x="361852" y="531497"/>
                                <a:pt x="289931" y="524305"/>
                              </a:cubicBezTo>
                              <a:lnTo>
                                <a:pt x="178419" y="513154"/>
                              </a:lnTo>
                              <a:cubicBezTo>
                                <a:pt x="38974" y="478294"/>
                                <a:pt x="212345" y="522847"/>
                                <a:pt x="100361" y="490852"/>
                              </a:cubicBezTo>
                              <a:cubicBezTo>
                                <a:pt x="85625" y="486642"/>
                                <a:pt x="70624" y="483418"/>
                                <a:pt x="55756" y="479701"/>
                              </a:cubicBezTo>
                              <a:cubicBezTo>
                                <a:pt x="35011" y="458956"/>
                                <a:pt x="25219" y="452080"/>
                                <a:pt x="11151" y="423944"/>
                              </a:cubicBezTo>
                              <a:cubicBezTo>
                                <a:pt x="5894" y="413431"/>
                                <a:pt x="3717" y="401642"/>
                                <a:pt x="0" y="390491"/>
                              </a:cubicBezTo>
                              <a:cubicBezTo>
                                <a:pt x="36890" y="279818"/>
                                <a:pt x="-25003" y="448877"/>
                                <a:pt x="44605" y="323583"/>
                              </a:cubicBezTo>
                              <a:cubicBezTo>
                                <a:pt x="72186" y="273937"/>
                                <a:pt x="64842" y="242634"/>
                                <a:pt x="78058" y="189769"/>
                              </a:cubicBezTo>
                              <a:cubicBezTo>
                                <a:pt x="83760" y="166962"/>
                                <a:pt x="87321" y="142423"/>
                                <a:pt x="100361" y="122862"/>
                              </a:cubicBezTo>
                              <a:cubicBezTo>
                                <a:pt x="107795" y="111711"/>
                                <a:pt x="111298" y="96511"/>
                                <a:pt x="122663" y="89408"/>
                              </a:cubicBezTo>
                              <a:cubicBezTo>
                                <a:pt x="122668" y="89405"/>
                                <a:pt x="206294" y="61530"/>
                                <a:pt x="223024" y="55954"/>
                              </a:cubicBezTo>
                              <a:cubicBezTo>
                                <a:pt x="234175" y="52237"/>
                                <a:pt x="248166" y="53115"/>
                                <a:pt x="256478" y="44803"/>
                              </a:cubicBezTo>
                              <a:lnTo>
                                <a:pt x="278780" y="22501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" o:spid="_x0000_s1026" style="position:absolute;margin-left:450.2pt;margin-top:283.35pt;width:72.15pt;height:6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6570,80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" path="m178419,55954c197004,44803,215796,33988,234175,22501,245540,15398,254293,1532,267629,198v21603,-2160,94325,13802,122663,22303c412810,29256,433723,43567,457200,44803l669073,55954v11151,3717,23374,5103,33453,11151c711541,72514,718261,81198,724829,89408v17226,21533,34041,53409,44605,78058c774064,178270,774538,190841,780585,200920v5409,9015,14868,14869,22302,22303c843563,345240,778689,160413,836341,290130v9548,21483,14869,44605,22303,66907c862361,368188,863275,380711,869795,390491r22302,33453c895814,435095,900397,445994,903248,457398v21869,87475,13128,104878,,223025c901950,692105,898144,703797,892097,713876v-5409,9015,-15734,14093,-22302,22303c855773,753706,845897,779511,825190,791935v-10079,6048,-22303,7434,-33454,11151c744322,793603,736558,799410,702526,769632,682746,752324,671705,722188,646770,713876,587888,694249,623097,709245,546409,658120v-11151,-7434,-23976,-12825,-33453,-22302c505522,628384,499668,618924,490653,613515v-10079,-6048,-22940,-5894,-33453,-11151c445213,596370,435733,586056,423746,580062v-10514,-5257,-22940,-5895,-33454,-11152c341668,544598,361852,531497,289931,524305l178419,513154v-139445,-34860,33926,9693,-78058,-22302c85625,486642,70624,483418,55756,479701,35011,458956,25219,452080,11151,423944,5894,413431,3717,401642,,390491,36890,279818,-25003,448877,44605,323583,72186,273937,64842,242634,78058,189769v5702,-22807,9263,-47346,22303,-66907c107795,111711,111298,96511,122663,89408v5,-3,83631,-27878,100361,-33454c234175,52237,248166,53115,256478,44803l278780,22501e" filled="f" stroked="f" strokeweight="2pt">
                <v:path arrowok="t" o:connecttype="custom" o:connectlocs="178419,55954;234175,22501;267629,198;390292,22501;457200,44803;669073,55954;702526,67105;724829,89408;769434,167466;780585,200920;802887,223223;836341,290130;858644,357037;869795,390491;892097,423944;903248,457398;903248,680423;892097,713876;869795,736179;825190,791935;791736,803086;702526,769632;646770,713876;546409,658120;512956,635818;490653,613515;457200,602364;423746,580062;390292,568910;289931,524305;178419,513154;100361,490852;55756,479701;11151,423944;0,390491;44605,323583;78058,189769;100361,122862;122663,89408;223024,55954;256478,44803;278780,22501" o:connectangles="0,0,0,0,0,0,0,0,0,0,0,0,0,0,0,0,0,0,0,0,0,0,0,0,0,0,0,0,0,0,0,0,0,0,0,0,0,0,0,0,0,0"/>
              </v:shape>
            </w:pict>
          </mc:Fallback>
        </mc:AlternateContent>
      </w:r>
      <w:r w:rsidR="00036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4FB0473" wp14:editId="5CE695E7">
                <wp:simplePos x="0" y="0"/>
                <wp:positionH relativeFrom="column">
                  <wp:posOffset>6555740</wp:posOffset>
                </wp:positionH>
                <wp:positionV relativeFrom="paragraph">
                  <wp:posOffset>3632200</wp:posOffset>
                </wp:positionV>
                <wp:extent cx="45085" cy="45085"/>
                <wp:effectExtent l="0" t="0" r="12065" b="12065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connsiteX0" fmla="*/ 680224 w 780585"/>
                            <a:gd name="connsiteY0" fmla="*/ 758283 h 758283"/>
                            <a:gd name="connsiteX1" fmla="*/ 758283 w 780585"/>
                            <a:gd name="connsiteY1" fmla="*/ 657922 h 758283"/>
                            <a:gd name="connsiteX2" fmla="*/ 780585 w 780585"/>
                            <a:gd name="connsiteY2" fmla="*/ 524107 h 758283"/>
                            <a:gd name="connsiteX3" fmla="*/ 758283 w 780585"/>
                            <a:gd name="connsiteY3" fmla="*/ 379141 h 758283"/>
                            <a:gd name="connsiteX4" fmla="*/ 735980 w 780585"/>
                            <a:gd name="connsiteY4" fmla="*/ 334536 h 758283"/>
                            <a:gd name="connsiteX5" fmla="*/ 702526 w 780585"/>
                            <a:gd name="connsiteY5" fmla="*/ 267629 h 758283"/>
                            <a:gd name="connsiteX6" fmla="*/ 691375 w 780585"/>
                            <a:gd name="connsiteY6" fmla="*/ 234175 h 758283"/>
                            <a:gd name="connsiteX7" fmla="*/ 646770 w 780585"/>
                            <a:gd name="connsiteY7" fmla="*/ 167268 h 758283"/>
                            <a:gd name="connsiteX8" fmla="*/ 635619 w 780585"/>
                            <a:gd name="connsiteY8" fmla="*/ 133814 h 758283"/>
                            <a:gd name="connsiteX9" fmla="*/ 602165 w 780585"/>
                            <a:gd name="connsiteY9" fmla="*/ 100361 h 758283"/>
                            <a:gd name="connsiteX10" fmla="*/ 512956 w 780585"/>
                            <a:gd name="connsiteY10" fmla="*/ 22302 h 758283"/>
                            <a:gd name="connsiteX11" fmla="*/ 345687 w 780585"/>
                            <a:gd name="connsiteY11" fmla="*/ 0 h 758283"/>
                            <a:gd name="connsiteX12" fmla="*/ 245326 w 780585"/>
                            <a:gd name="connsiteY12" fmla="*/ 11151 h 758283"/>
                            <a:gd name="connsiteX13" fmla="*/ 178419 w 780585"/>
                            <a:gd name="connsiteY13" fmla="*/ 55756 h 758283"/>
                            <a:gd name="connsiteX14" fmla="*/ 144965 w 780585"/>
                            <a:gd name="connsiteY14" fmla="*/ 78058 h 758283"/>
                            <a:gd name="connsiteX15" fmla="*/ 100361 w 780585"/>
                            <a:gd name="connsiteY15" fmla="*/ 100361 h 758283"/>
                            <a:gd name="connsiteX16" fmla="*/ 33453 w 780585"/>
                            <a:gd name="connsiteY16" fmla="*/ 133814 h 758283"/>
                            <a:gd name="connsiteX17" fmla="*/ 0 w 780585"/>
                            <a:gd name="connsiteY17" fmla="*/ 144966 h 7582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780585" h="758283">
                              <a:moveTo>
                                <a:pt x="680224" y="758283"/>
                              </a:moveTo>
                              <a:cubicBezTo>
                                <a:pt x="711834" y="726673"/>
                                <a:pt x="746931" y="703330"/>
                                <a:pt x="758283" y="657922"/>
                              </a:cubicBezTo>
                              <a:cubicBezTo>
                                <a:pt x="769251" y="614052"/>
                                <a:pt x="780585" y="524107"/>
                                <a:pt x="780585" y="524107"/>
                              </a:cubicBezTo>
                              <a:cubicBezTo>
                                <a:pt x="777853" y="502250"/>
                                <a:pt x="768500" y="409791"/>
                                <a:pt x="758283" y="379141"/>
                              </a:cubicBezTo>
                              <a:cubicBezTo>
                                <a:pt x="753026" y="363371"/>
                                <a:pt x="742528" y="349815"/>
                                <a:pt x="735980" y="334536"/>
                              </a:cubicBezTo>
                              <a:cubicBezTo>
                                <a:pt x="708278" y="269900"/>
                                <a:pt x="745388" y="331921"/>
                                <a:pt x="702526" y="267629"/>
                              </a:cubicBezTo>
                              <a:cubicBezTo>
                                <a:pt x="698809" y="256478"/>
                                <a:pt x="697083" y="244450"/>
                                <a:pt x="691375" y="234175"/>
                              </a:cubicBezTo>
                              <a:cubicBezTo>
                                <a:pt x="678358" y="210744"/>
                                <a:pt x="646770" y="167268"/>
                                <a:pt x="646770" y="167268"/>
                              </a:cubicBezTo>
                              <a:cubicBezTo>
                                <a:pt x="643053" y="156117"/>
                                <a:pt x="642139" y="143594"/>
                                <a:pt x="635619" y="133814"/>
                              </a:cubicBezTo>
                              <a:cubicBezTo>
                                <a:pt x="626871" y="120692"/>
                                <a:pt x="612261" y="112476"/>
                                <a:pt x="602165" y="100361"/>
                              </a:cubicBezTo>
                              <a:cubicBezTo>
                                <a:pt x="574962" y="67718"/>
                                <a:pt x="571080" y="28114"/>
                                <a:pt x="512956" y="22302"/>
                              </a:cubicBezTo>
                              <a:cubicBezTo>
                                <a:pt x="382584" y="9265"/>
                                <a:pt x="438075" y="18477"/>
                                <a:pt x="345687" y="0"/>
                              </a:cubicBezTo>
                              <a:cubicBezTo>
                                <a:pt x="312233" y="3717"/>
                                <a:pt x="277258" y="507"/>
                                <a:pt x="245326" y="11151"/>
                              </a:cubicBezTo>
                              <a:cubicBezTo>
                                <a:pt x="219897" y="19627"/>
                                <a:pt x="200721" y="40888"/>
                                <a:pt x="178419" y="55756"/>
                              </a:cubicBezTo>
                              <a:cubicBezTo>
                                <a:pt x="167268" y="63190"/>
                                <a:pt x="156952" y="72064"/>
                                <a:pt x="144965" y="78058"/>
                              </a:cubicBezTo>
                              <a:cubicBezTo>
                                <a:pt x="130097" y="85492"/>
                                <a:pt x="114192" y="91140"/>
                                <a:pt x="100361" y="100361"/>
                              </a:cubicBezTo>
                              <a:cubicBezTo>
                                <a:pt x="34701" y="144135"/>
                                <a:pt x="135663" y="104610"/>
                                <a:pt x="33453" y="133814"/>
                              </a:cubicBezTo>
                              <a:cubicBezTo>
                                <a:pt x="22151" y="137043"/>
                                <a:pt x="0" y="144966"/>
                                <a:pt x="0" y="144966"/>
                              </a:cubicBezTo>
                            </a:path>
                          </a:pathLst>
                        </a:custGeom>
                        <a:solidFill>
                          <a:srgbClr val="7030A0">
                            <a:alpha val="37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516.2pt;margin-top:286pt;width:3.55pt;height:3.55pt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0585,75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" path="m680224,758283v31610,-31610,66707,-54953,78059,-100361c769251,614052,780585,524107,780585,524107,777853,502250,768500,409791,758283,379141v-5257,-15770,-15755,-29326,-22303,-44605c708278,269900,745388,331921,702526,267629v-3717,-11151,-5443,-23179,-11151,-33454c678358,210744,646770,167268,646770,167268v-3717,-11151,-4631,-23674,-11151,-33454c626871,120692,612261,112476,602165,100361,574962,67718,571080,28114,512956,22302,382584,9265,438075,18477,345687,,312233,3717,277258,507,245326,11151v-25429,8476,-44605,29737,-66907,44605c167268,63190,156952,72064,144965,78058v-14868,7434,-30773,13082,-44604,22303c34701,144135,135663,104610,33453,133814,22151,137043,,144966,,144966e" fillcolor="#7030a0" strokecolor="#243f60 [1604]" strokeweight="2pt">
                <v:fill opacity="24158f"/>
                <v:path arrowok="t" o:connecttype="custom" o:connectlocs="39288,45085;43797,39118;45085,31162;43797,22542;42509,19890;40576,15912;39932,13923;37356,9945;36712,7956;34780,5967;29627,1326;19966,0;14170,663;10305,3315;8373,4641;5797,5967;1932,7956;0,8619" o:connectangles="0,0,0,0,0,0,0,0,0,0,0,0,0,0,0,0,0,0"/>
              </v:shape>
            </w:pict>
          </mc:Fallback>
        </mc:AlternateContent>
      </w:r>
      <w:r w:rsidR="00036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511AEF0" wp14:editId="6270F5DE">
                <wp:simplePos x="0" y="0"/>
                <wp:positionH relativeFrom="column">
                  <wp:posOffset>4758055</wp:posOffset>
                </wp:positionH>
                <wp:positionV relativeFrom="paragraph">
                  <wp:posOffset>2773680</wp:posOffset>
                </wp:positionV>
                <wp:extent cx="5017770" cy="3902710"/>
                <wp:effectExtent l="0" t="0" r="0" b="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7770" cy="3902710"/>
                        </a:xfrm>
                        <a:custGeom>
                          <a:avLst/>
                          <a:gdLst>
                            <a:gd name="connsiteX0" fmla="*/ 880946 w 5018049"/>
                            <a:gd name="connsiteY0" fmla="*/ 200722 h 3902927"/>
                            <a:gd name="connsiteX1" fmla="*/ 925551 w 5018049"/>
                            <a:gd name="connsiteY1" fmla="*/ 122663 h 3902927"/>
                            <a:gd name="connsiteX2" fmla="*/ 947853 w 5018049"/>
                            <a:gd name="connsiteY2" fmla="*/ 89210 h 3902927"/>
                            <a:gd name="connsiteX3" fmla="*/ 1014761 w 5018049"/>
                            <a:gd name="connsiteY3" fmla="*/ 44605 h 3902927"/>
                            <a:gd name="connsiteX4" fmla="*/ 1048214 w 5018049"/>
                            <a:gd name="connsiteY4" fmla="*/ 22302 h 3902927"/>
                            <a:gd name="connsiteX5" fmla="*/ 1081668 w 5018049"/>
                            <a:gd name="connsiteY5" fmla="*/ 0 h 3902927"/>
                            <a:gd name="connsiteX6" fmla="*/ 1271239 w 5018049"/>
                            <a:gd name="connsiteY6" fmla="*/ 11151 h 3902927"/>
                            <a:gd name="connsiteX7" fmla="*/ 1338146 w 5018049"/>
                            <a:gd name="connsiteY7" fmla="*/ 55756 h 3902927"/>
                            <a:gd name="connsiteX8" fmla="*/ 1416205 w 5018049"/>
                            <a:gd name="connsiteY8" fmla="*/ 89210 h 3902927"/>
                            <a:gd name="connsiteX9" fmla="*/ 1516566 w 5018049"/>
                            <a:gd name="connsiteY9" fmla="*/ 167268 h 3902927"/>
                            <a:gd name="connsiteX10" fmla="*/ 1583473 w 5018049"/>
                            <a:gd name="connsiteY10" fmla="*/ 256478 h 3902927"/>
                            <a:gd name="connsiteX11" fmla="*/ 1616927 w 5018049"/>
                            <a:gd name="connsiteY11" fmla="*/ 278780 h 3902927"/>
                            <a:gd name="connsiteX12" fmla="*/ 1706136 w 5018049"/>
                            <a:gd name="connsiteY12" fmla="*/ 312234 h 3902927"/>
                            <a:gd name="connsiteX13" fmla="*/ 1728439 w 5018049"/>
                            <a:gd name="connsiteY13" fmla="*/ 334536 h 3902927"/>
                            <a:gd name="connsiteX14" fmla="*/ 1806497 w 5018049"/>
                            <a:gd name="connsiteY14" fmla="*/ 401444 h 3902927"/>
                            <a:gd name="connsiteX15" fmla="*/ 1828800 w 5018049"/>
                            <a:gd name="connsiteY15" fmla="*/ 423746 h 3902927"/>
                            <a:gd name="connsiteX16" fmla="*/ 1839951 w 5018049"/>
                            <a:gd name="connsiteY16" fmla="*/ 457200 h 3902927"/>
                            <a:gd name="connsiteX17" fmla="*/ 1906858 w 5018049"/>
                            <a:gd name="connsiteY17" fmla="*/ 501805 h 3902927"/>
                            <a:gd name="connsiteX18" fmla="*/ 1984917 w 5018049"/>
                            <a:gd name="connsiteY18" fmla="*/ 490654 h 3902927"/>
                            <a:gd name="connsiteX19" fmla="*/ 2051824 w 5018049"/>
                            <a:gd name="connsiteY19" fmla="*/ 468351 h 3902927"/>
                            <a:gd name="connsiteX20" fmla="*/ 2096429 w 5018049"/>
                            <a:gd name="connsiteY20" fmla="*/ 479502 h 3902927"/>
                            <a:gd name="connsiteX21" fmla="*/ 2141034 w 5018049"/>
                            <a:gd name="connsiteY21" fmla="*/ 524107 h 3902927"/>
                            <a:gd name="connsiteX22" fmla="*/ 2163336 w 5018049"/>
                            <a:gd name="connsiteY22" fmla="*/ 546410 h 3902927"/>
                            <a:gd name="connsiteX23" fmla="*/ 2319453 w 5018049"/>
                            <a:gd name="connsiteY23" fmla="*/ 579863 h 3902927"/>
                            <a:gd name="connsiteX24" fmla="*/ 2352907 w 5018049"/>
                            <a:gd name="connsiteY24" fmla="*/ 602166 h 3902927"/>
                            <a:gd name="connsiteX25" fmla="*/ 2319453 w 5018049"/>
                            <a:gd name="connsiteY25" fmla="*/ 613317 h 3902927"/>
                            <a:gd name="connsiteX26" fmla="*/ 2252546 w 5018049"/>
                            <a:gd name="connsiteY26" fmla="*/ 657922 h 3902927"/>
                            <a:gd name="connsiteX27" fmla="*/ 2230244 w 5018049"/>
                            <a:gd name="connsiteY27" fmla="*/ 691375 h 3902927"/>
                            <a:gd name="connsiteX28" fmla="*/ 2207941 w 5018049"/>
                            <a:gd name="connsiteY28" fmla="*/ 713678 h 3902927"/>
                            <a:gd name="connsiteX29" fmla="*/ 2163336 w 5018049"/>
                            <a:gd name="connsiteY29" fmla="*/ 780585 h 3902927"/>
                            <a:gd name="connsiteX30" fmla="*/ 2085278 w 5018049"/>
                            <a:gd name="connsiteY30" fmla="*/ 836341 h 3902927"/>
                            <a:gd name="connsiteX31" fmla="*/ 2118731 w 5018049"/>
                            <a:gd name="connsiteY31" fmla="*/ 814039 h 3902927"/>
                            <a:gd name="connsiteX32" fmla="*/ 2141034 w 5018049"/>
                            <a:gd name="connsiteY32" fmla="*/ 791736 h 3902927"/>
                            <a:gd name="connsiteX33" fmla="*/ 2207941 w 5018049"/>
                            <a:gd name="connsiteY33" fmla="*/ 758283 h 3902927"/>
                            <a:gd name="connsiteX34" fmla="*/ 2274849 w 5018049"/>
                            <a:gd name="connsiteY34" fmla="*/ 713678 h 3902927"/>
                            <a:gd name="connsiteX35" fmla="*/ 2308302 w 5018049"/>
                            <a:gd name="connsiteY35" fmla="*/ 702527 h 3902927"/>
                            <a:gd name="connsiteX36" fmla="*/ 2397512 w 5018049"/>
                            <a:gd name="connsiteY36" fmla="*/ 680224 h 3902927"/>
                            <a:gd name="connsiteX37" fmla="*/ 2464419 w 5018049"/>
                            <a:gd name="connsiteY37" fmla="*/ 646771 h 3902927"/>
                            <a:gd name="connsiteX38" fmla="*/ 2497873 w 5018049"/>
                            <a:gd name="connsiteY38" fmla="*/ 624468 h 3902927"/>
                            <a:gd name="connsiteX39" fmla="*/ 2553629 w 5018049"/>
                            <a:gd name="connsiteY39" fmla="*/ 613317 h 3902927"/>
                            <a:gd name="connsiteX40" fmla="*/ 2743200 w 5018049"/>
                            <a:gd name="connsiteY40" fmla="*/ 635619 h 3902927"/>
                            <a:gd name="connsiteX41" fmla="*/ 3155795 w 5018049"/>
                            <a:gd name="connsiteY41" fmla="*/ 669073 h 3902927"/>
                            <a:gd name="connsiteX42" fmla="*/ 3233853 w 5018049"/>
                            <a:gd name="connsiteY42" fmla="*/ 680224 h 3902927"/>
                            <a:gd name="connsiteX43" fmla="*/ 3323063 w 5018049"/>
                            <a:gd name="connsiteY43" fmla="*/ 702527 h 3902927"/>
                            <a:gd name="connsiteX44" fmla="*/ 3546088 w 5018049"/>
                            <a:gd name="connsiteY44" fmla="*/ 713678 h 3902927"/>
                            <a:gd name="connsiteX45" fmla="*/ 3646449 w 5018049"/>
                            <a:gd name="connsiteY45" fmla="*/ 735980 h 3902927"/>
                            <a:gd name="connsiteX46" fmla="*/ 3713356 w 5018049"/>
                            <a:gd name="connsiteY46" fmla="*/ 780585 h 3902927"/>
                            <a:gd name="connsiteX47" fmla="*/ 3780263 w 5018049"/>
                            <a:gd name="connsiteY47" fmla="*/ 802888 h 3902927"/>
                            <a:gd name="connsiteX48" fmla="*/ 3813717 w 5018049"/>
                            <a:gd name="connsiteY48" fmla="*/ 814039 h 3902927"/>
                            <a:gd name="connsiteX49" fmla="*/ 4025590 w 5018049"/>
                            <a:gd name="connsiteY49" fmla="*/ 836341 h 3902927"/>
                            <a:gd name="connsiteX50" fmla="*/ 4092497 w 5018049"/>
                            <a:gd name="connsiteY50" fmla="*/ 858644 h 3902927"/>
                            <a:gd name="connsiteX51" fmla="*/ 4148253 w 5018049"/>
                            <a:gd name="connsiteY51" fmla="*/ 869795 h 3902927"/>
                            <a:gd name="connsiteX52" fmla="*/ 4215161 w 5018049"/>
                            <a:gd name="connsiteY52" fmla="*/ 892097 h 3902927"/>
                            <a:gd name="connsiteX53" fmla="*/ 4293219 w 5018049"/>
                            <a:gd name="connsiteY53" fmla="*/ 914400 h 3902927"/>
                            <a:gd name="connsiteX54" fmla="*/ 4326673 w 5018049"/>
                            <a:gd name="connsiteY54" fmla="*/ 936702 h 3902927"/>
                            <a:gd name="connsiteX55" fmla="*/ 4348975 w 5018049"/>
                            <a:gd name="connsiteY55" fmla="*/ 1014761 h 3902927"/>
                            <a:gd name="connsiteX56" fmla="*/ 4404731 w 5018049"/>
                            <a:gd name="connsiteY56" fmla="*/ 1081668 h 3902927"/>
                            <a:gd name="connsiteX57" fmla="*/ 4427034 w 5018049"/>
                            <a:gd name="connsiteY57" fmla="*/ 1148575 h 3902927"/>
                            <a:gd name="connsiteX58" fmla="*/ 4438185 w 5018049"/>
                            <a:gd name="connsiteY58" fmla="*/ 1182029 h 3902927"/>
                            <a:gd name="connsiteX59" fmla="*/ 4482790 w 5018049"/>
                            <a:gd name="connsiteY59" fmla="*/ 1248936 h 3902927"/>
                            <a:gd name="connsiteX60" fmla="*/ 4493941 w 5018049"/>
                            <a:gd name="connsiteY60" fmla="*/ 1382751 h 3902927"/>
                            <a:gd name="connsiteX61" fmla="*/ 4505092 w 5018049"/>
                            <a:gd name="connsiteY61" fmla="*/ 1416205 h 3902927"/>
                            <a:gd name="connsiteX62" fmla="*/ 4460488 w 5018049"/>
                            <a:gd name="connsiteY62" fmla="*/ 1405054 h 3902927"/>
                            <a:gd name="connsiteX63" fmla="*/ 4315522 w 5018049"/>
                            <a:gd name="connsiteY63" fmla="*/ 1449658 h 3902927"/>
                            <a:gd name="connsiteX64" fmla="*/ 4326673 w 5018049"/>
                            <a:gd name="connsiteY64" fmla="*/ 1494263 h 3902927"/>
                            <a:gd name="connsiteX65" fmla="*/ 4493941 w 5018049"/>
                            <a:gd name="connsiteY65" fmla="*/ 1483112 h 3902927"/>
                            <a:gd name="connsiteX66" fmla="*/ 4538546 w 5018049"/>
                            <a:gd name="connsiteY66" fmla="*/ 1471961 h 3902927"/>
                            <a:gd name="connsiteX67" fmla="*/ 4605453 w 5018049"/>
                            <a:gd name="connsiteY67" fmla="*/ 1449658 h 3902927"/>
                            <a:gd name="connsiteX68" fmla="*/ 4850780 w 5018049"/>
                            <a:gd name="connsiteY68" fmla="*/ 1460810 h 3902927"/>
                            <a:gd name="connsiteX69" fmla="*/ 4884234 w 5018049"/>
                            <a:gd name="connsiteY69" fmla="*/ 1483112 h 3902927"/>
                            <a:gd name="connsiteX70" fmla="*/ 4928839 w 5018049"/>
                            <a:gd name="connsiteY70" fmla="*/ 1538868 h 3902927"/>
                            <a:gd name="connsiteX71" fmla="*/ 4995746 w 5018049"/>
                            <a:gd name="connsiteY71" fmla="*/ 1616927 h 3902927"/>
                            <a:gd name="connsiteX72" fmla="*/ 5006897 w 5018049"/>
                            <a:gd name="connsiteY72" fmla="*/ 1650380 h 3902927"/>
                            <a:gd name="connsiteX73" fmla="*/ 5018049 w 5018049"/>
                            <a:gd name="connsiteY73" fmla="*/ 1717288 h 3902927"/>
                            <a:gd name="connsiteX74" fmla="*/ 4995746 w 5018049"/>
                            <a:gd name="connsiteY74" fmla="*/ 1750741 h 3902927"/>
                            <a:gd name="connsiteX75" fmla="*/ 4839629 w 5018049"/>
                            <a:gd name="connsiteY75" fmla="*/ 1773044 h 3902927"/>
                            <a:gd name="connsiteX76" fmla="*/ 4806175 w 5018049"/>
                            <a:gd name="connsiteY76" fmla="*/ 1795346 h 3902927"/>
                            <a:gd name="connsiteX77" fmla="*/ 4728117 w 5018049"/>
                            <a:gd name="connsiteY77" fmla="*/ 1817649 h 3902927"/>
                            <a:gd name="connsiteX78" fmla="*/ 4650058 w 5018049"/>
                            <a:gd name="connsiteY78" fmla="*/ 1851102 h 3902927"/>
                            <a:gd name="connsiteX79" fmla="*/ 4572000 w 5018049"/>
                            <a:gd name="connsiteY79" fmla="*/ 1918010 h 3902927"/>
                            <a:gd name="connsiteX80" fmla="*/ 4527395 w 5018049"/>
                            <a:gd name="connsiteY80" fmla="*/ 1973766 h 3902927"/>
                            <a:gd name="connsiteX81" fmla="*/ 4516244 w 5018049"/>
                            <a:gd name="connsiteY81" fmla="*/ 2029522 h 3902927"/>
                            <a:gd name="connsiteX82" fmla="*/ 4036741 w 5018049"/>
                            <a:gd name="connsiteY82" fmla="*/ 2040673 h 3902927"/>
                            <a:gd name="connsiteX83" fmla="*/ 3902927 w 5018049"/>
                            <a:gd name="connsiteY83" fmla="*/ 2074127 h 3902927"/>
                            <a:gd name="connsiteX84" fmla="*/ 3802566 w 5018049"/>
                            <a:gd name="connsiteY84" fmla="*/ 2107580 h 3902927"/>
                            <a:gd name="connsiteX85" fmla="*/ 3769112 w 5018049"/>
                            <a:gd name="connsiteY85" fmla="*/ 2118732 h 3902927"/>
                            <a:gd name="connsiteX86" fmla="*/ 3702205 w 5018049"/>
                            <a:gd name="connsiteY86" fmla="*/ 2152185 h 3902927"/>
                            <a:gd name="connsiteX87" fmla="*/ 3668751 w 5018049"/>
                            <a:gd name="connsiteY87" fmla="*/ 2174488 h 3902927"/>
                            <a:gd name="connsiteX88" fmla="*/ 3601844 w 5018049"/>
                            <a:gd name="connsiteY88" fmla="*/ 2196790 h 3902927"/>
                            <a:gd name="connsiteX89" fmla="*/ 3557239 w 5018049"/>
                            <a:gd name="connsiteY89" fmla="*/ 2185639 h 3902927"/>
                            <a:gd name="connsiteX90" fmla="*/ 3534936 w 5018049"/>
                            <a:gd name="connsiteY90" fmla="*/ 2096429 h 3902927"/>
                            <a:gd name="connsiteX91" fmla="*/ 3523785 w 5018049"/>
                            <a:gd name="connsiteY91" fmla="*/ 2051824 h 3902927"/>
                            <a:gd name="connsiteX92" fmla="*/ 3490331 w 5018049"/>
                            <a:gd name="connsiteY92" fmla="*/ 2018371 h 3902927"/>
                            <a:gd name="connsiteX93" fmla="*/ 3423424 w 5018049"/>
                            <a:gd name="connsiteY93" fmla="*/ 2029522 h 3902927"/>
                            <a:gd name="connsiteX94" fmla="*/ 3378819 w 5018049"/>
                            <a:gd name="connsiteY94" fmla="*/ 2107580 h 3902927"/>
                            <a:gd name="connsiteX95" fmla="*/ 3334214 w 5018049"/>
                            <a:gd name="connsiteY95" fmla="*/ 2152185 h 3902927"/>
                            <a:gd name="connsiteX96" fmla="*/ 3278458 w 5018049"/>
                            <a:gd name="connsiteY96" fmla="*/ 2185639 h 3902927"/>
                            <a:gd name="connsiteX97" fmla="*/ 3256156 w 5018049"/>
                            <a:gd name="connsiteY97" fmla="*/ 2219093 h 3902927"/>
                            <a:gd name="connsiteX98" fmla="*/ 3233853 w 5018049"/>
                            <a:gd name="connsiteY98" fmla="*/ 2286000 h 3902927"/>
                            <a:gd name="connsiteX99" fmla="*/ 3155795 w 5018049"/>
                            <a:gd name="connsiteY99" fmla="*/ 2386361 h 3902927"/>
                            <a:gd name="connsiteX100" fmla="*/ 3144644 w 5018049"/>
                            <a:gd name="connsiteY100" fmla="*/ 2419815 h 3902927"/>
                            <a:gd name="connsiteX101" fmla="*/ 3155795 w 5018049"/>
                            <a:gd name="connsiteY101" fmla="*/ 2497873 h 3902927"/>
                            <a:gd name="connsiteX102" fmla="*/ 3211551 w 5018049"/>
                            <a:gd name="connsiteY102" fmla="*/ 2509024 h 3902927"/>
                            <a:gd name="connsiteX103" fmla="*/ 3233853 w 5018049"/>
                            <a:gd name="connsiteY103" fmla="*/ 2531327 h 3902927"/>
                            <a:gd name="connsiteX104" fmla="*/ 3222702 w 5018049"/>
                            <a:gd name="connsiteY104" fmla="*/ 2564780 h 3902927"/>
                            <a:gd name="connsiteX105" fmla="*/ 3189249 w 5018049"/>
                            <a:gd name="connsiteY105" fmla="*/ 2765502 h 3902927"/>
                            <a:gd name="connsiteX106" fmla="*/ 3155795 w 5018049"/>
                            <a:gd name="connsiteY106" fmla="*/ 2832410 h 3902927"/>
                            <a:gd name="connsiteX107" fmla="*/ 3133492 w 5018049"/>
                            <a:gd name="connsiteY107" fmla="*/ 2899317 h 3902927"/>
                            <a:gd name="connsiteX108" fmla="*/ 3144644 w 5018049"/>
                            <a:gd name="connsiteY108" fmla="*/ 2999678 h 3902927"/>
                            <a:gd name="connsiteX109" fmla="*/ 3144644 w 5018049"/>
                            <a:gd name="connsiteY109" fmla="*/ 3133493 h 3902927"/>
                            <a:gd name="connsiteX110" fmla="*/ 3122341 w 5018049"/>
                            <a:gd name="connsiteY110" fmla="*/ 3166946 h 3902927"/>
                            <a:gd name="connsiteX111" fmla="*/ 3111190 w 5018049"/>
                            <a:gd name="connsiteY111" fmla="*/ 3200400 h 3902927"/>
                            <a:gd name="connsiteX112" fmla="*/ 3077736 w 5018049"/>
                            <a:gd name="connsiteY112" fmla="*/ 3356517 h 3902927"/>
                            <a:gd name="connsiteX113" fmla="*/ 3033131 w 5018049"/>
                            <a:gd name="connsiteY113" fmla="*/ 3412273 h 3902927"/>
                            <a:gd name="connsiteX114" fmla="*/ 2966224 w 5018049"/>
                            <a:gd name="connsiteY114" fmla="*/ 3434575 h 3902927"/>
                            <a:gd name="connsiteX115" fmla="*/ 2932770 w 5018049"/>
                            <a:gd name="connsiteY115" fmla="*/ 3456878 h 3902927"/>
                            <a:gd name="connsiteX116" fmla="*/ 2865863 w 5018049"/>
                            <a:gd name="connsiteY116" fmla="*/ 3479180 h 3902927"/>
                            <a:gd name="connsiteX117" fmla="*/ 2832410 w 5018049"/>
                            <a:gd name="connsiteY117" fmla="*/ 3501483 h 3902927"/>
                            <a:gd name="connsiteX118" fmla="*/ 2765502 w 5018049"/>
                            <a:gd name="connsiteY118" fmla="*/ 3523785 h 3902927"/>
                            <a:gd name="connsiteX119" fmla="*/ 2419814 w 5018049"/>
                            <a:gd name="connsiteY119" fmla="*/ 3546088 h 3902927"/>
                            <a:gd name="connsiteX120" fmla="*/ 2352907 w 5018049"/>
                            <a:gd name="connsiteY120" fmla="*/ 3590693 h 3902927"/>
                            <a:gd name="connsiteX121" fmla="*/ 2219092 w 5018049"/>
                            <a:gd name="connsiteY121" fmla="*/ 3635297 h 3902927"/>
                            <a:gd name="connsiteX122" fmla="*/ 2185639 w 5018049"/>
                            <a:gd name="connsiteY122" fmla="*/ 3646449 h 3902927"/>
                            <a:gd name="connsiteX123" fmla="*/ 2107580 w 5018049"/>
                            <a:gd name="connsiteY123" fmla="*/ 3679902 h 3902927"/>
                            <a:gd name="connsiteX124" fmla="*/ 2040673 w 5018049"/>
                            <a:gd name="connsiteY124" fmla="*/ 3702205 h 3902927"/>
                            <a:gd name="connsiteX125" fmla="*/ 2007219 w 5018049"/>
                            <a:gd name="connsiteY125" fmla="*/ 3713356 h 3902927"/>
                            <a:gd name="connsiteX126" fmla="*/ 1973766 w 5018049"/>
                            <a:gd name="connsiteY126" fmla="*/ 3724507 h 3902927"/>
                            <a:gd name="connsiteX127" fmla="*/ 1873405 w 5018049"/>
                            <a:gd name="connsiteY127" fmla="*/ 3746810 h 3902927"/>
                            <a:gd name="connsiteX128" fmla="*/ 1839951 w 5018049"/>
                            <a:gd name="connsiteY128" fmla="*/ 3757961 h 3902927"/>
                            <a:gd name="connsiteX129" fmla="*/ 1773044 w 5018049"/>
                            <a:gd name="connsiteY129" fmla="*/ 3802566 h 3902927"/>
                            <a:gd name="connsiteX130" fmla="*/ 1694985 w 5018049"/>
                            <a:gd name="connsiteY130" fmla="*/ 3824868 h 3902927"/>
                            <a:gd name="connsiteX131" fmla="*/ 1583473 w 5018049"/>
                            <a:gd name="connsiteY131" fmla="*/ 3847171 h 3902927"/>
                            <a:gd name="connsiteX132" fmla="*/ 1193180 w 5018049"/>
                            <a:gd name="connsiteY132" fmla="*/ 3858322 h 3902927"/>
                            <a:gd name="connsiteX133" fmla="*/ 1070517 w 5018049"/>
                            <a:gd name="connsiteY133" fmla="*/ 3891775 h 3902927"/>
                            <a:gd name="connsiteX134" fmla="*/ 959005 w 5018049"/>
                            <a:gd name="connsiteY134" fmla="*/ 3902927 h 3902927"/>
                            <a:gd name="connsiteX135" fmla="*/ 713678 w 5018049"/>
                            <a:gd name="connsiteY135" fmla="*/ 3891775 h 3902927"/>
                            <a:gd name="connsiteX136" fmla="*/ 680224 w 5018049"/>
                            <a:gd name="connsiteY136" fmla="*/ 3869473 h 3902927"/>
                            <a:gd name="connsiteX137" fmla="*/ 613317 w 5018049"/>
                            <a:gd name="connsiteY137" fmla="*/ 3802566 h 3902927"/>
                            <a:gd name="connsiteX138" fmla="*/ 557561 w 5018049"/>
                            <a:gd name="connsiteY138" fmla="*/ 3746810 h 3902927"/>
                            <a:gd name="connsiteX139" fmla="*/ 535258 w 5018049"/>
                            <a:gd name="connsiteY139" fmla="*/ 3724507 h 3902927"/>
                            <a:gd name="connsiteX140" fmla="*/ 490653 w 5018049"/>
                            <a:gd name="connsiteY140" fmla="*/ 3657600 h 3902927"/>
                            <a:gd name="connsiteX141" fmla="*/ 401444 w 5018049"/>
                            <a:gd name="connsiteY141" fmla="*/ 3579541 h 3902927"/>
                            <a:gd name="connsiteX142" fmla="*/ 379141 w 5018049"/>
                            <a:gd name="connsiteY142" fmla="*/ 3557239 h 3902927"/>
                            <a:gd name="connsiteX143" fmla="*/ 356839 w 5018049"/>
                            <a:gd name="connsiteY143" fmla="*/ 3534936 h 3902927"/>
                            <a:gd name="connsiteX144" fmla="*/ 289931 w 5018049"/>
                            <a:gd name="connsiteY144" fmla="*/ 3490332 h 3902927"/>
                            <a:gd name="connsiteX145" fmla="*/ 267629 w 5018049"/>
                            <a:gd name="connsiteY145" fmla="*/ 3468029 h 3902927"/>
                            <a:gd name="connsiteX146" fmla="*/ 200722 w 5018049"/>
                            <a:gd name="connsiteY146" fmla="*/ 3445727 h 3902927"/>
                            <a:gd name="connsiteX147" fmla="*/ 167268 w 5018049"/>
                            <a:gd name="connsiteY147" fmla="*/ 3434575 h 3902927"/>
                            <a:gd name="connsiteX148" fmla="*/ 133814 w 5018049"/>
                            <a:gd name="connsiteY148" fmla="*/ 3423424 h 3902927"/>
                            <a:gd name="connsiteX149" fmla="*/ 66907 w 5018049"/>
                            <a:gd name="connsiteY149" fmla="*/ 3378819 h 3902927"/>
                            <a:gd name="connsiteX150" fmla="*/ 33453 w 5018049"/>
                            <a:gd name="connsiteY150" fmla="*/ 3356517 h 3902927"/>
                            <a:gd name="connsiteX151" fmla="*/ 0 w 5018049"/>
                            <a:gd name="connsiteY151" fmla="*/ 3323063 h 3902927"/>
                            <a:gd name="connsiteX152" fmla="*/ 11151 w 5018049"/>
                            <a:gd name="connsiteY152" fmla="*/ 3267307 h 3902927"/>
                            <a:gd name="connsiteX153" fmla="*/ 33453 w 5018049"/>
                            <a:gd name="connsiteY153" fmla="*/ 3233854 h 3902927"/>
                            <a:gd name="connsiteX154" fmla="*/ 89210 w 5018049"/>
                            <a:gd name="connsiteY154" fmla="*/ 3189249 h 3902927"/>
                            <a:gd name="connsiteX155" fmla="*/ 111512 w 5018049"/>
                            <a:gd name="connsiteY155" fmla="*/ 3155795 h 3902927"/>
                            <a:gd name="connsiteX156" fmla="*/ 133814 w 5018049"/>
                            <a:gd name="connsiteY156" fmla="*/ 3077736 h 3902927"/>
                            <a:gd name="connsiteX157" fmla="*/ 189570 w 5018049"/>
                            <a:gd name="connsiteY157" fmla="*/ 3021980 h 3902927"/>
                            <a:gd name="connsiteX158" fmla="*/ 234175 w 5018049"/>
                            <a:gd name="connsiteY158" fmla="*/ 2966224 h 3902927"/>
                            <a:gd name="connsiteX159" fmla="*/ 267629 w 5018049"/>
                            <a:gd name="connsiteY159" fmla="*/ 2899317 h 3902927"/>
                            <a:gd name="connsiteX160" fmla="*/ 301083 w 5018049"/>
                            <a:gd name="connsiteY160" fmla="*/ 2865863 h 3902927"/>
                            <a:gd name="connsiteX161" fmla="*/ 334536 w 5018049"/>
                            <a:gd name="connsiteY161" fmla="*/ 2821258 h 3902927"/>
                            <a:gd name="connsiteX162" fmla="*/ 356839 w 5018049"/>
                            <a:gd name="connsiteY162" fmla="*/ 2798956 h 3902927"/>
                            <a:gd name="connsiteX163" fmla="*/ 379141 w 5018049"/>
                            <a:gd name="connsiteY163" fmla="*/ 2765502 h 3902927"/>
                            <a:gd name="connsiteX164" fmla="*/ 401444 w 5018049"/>
                            <a:gd name="connsiteY164" fmla="*/ 2743200 h 3902927"/>
                            <a:gd name="connsiteX165" fmla="*/ 446049 w 5018049"/>
                            <a:gd name="connsiteY165" fmla="*/ 2676293 h 3902927"/>
                            <a:gd name="connsiteX166" fmla="*/ 468351 w 5018049"/>
                            <a:gd name="connsiteY166" fmla="*/ 2642839 h 3902927"/>
                            <a:gd name="connsiteX167" fmla="*/ 479502 w 5018049"/>
                            <a:gd name="connsiteY167" fmla="*/ 2609385 h 3902927"/>
                            <a:gd name="connsiteX168" fmla="*/ 524107 w 5018049"/>
                            <a:gd name="connsiteY168" fmla="*/ 2553629 h 3902927"/>
                            <a:gd name="connsiteX169" fmla="*/ 535258 w 5018049"/>
                            <a:gd name="connsiteY169" fmla="*/ 2520175 h 3902927"/>
                            <a:gd name="connsiteX170" fmla="*/ 579863 w 5018049"/>
                            <a:gd name="connsiteY170" fmla="*/ 2464419 h 3902927"/>
                            <a:gd name="connsiteX171" fmla="*/ 635619 w 5018049"/>
                            <a:gd name="connsiteY171" fmla="*/ 2364058 h 3902927"/>
                            <a:gd name="connsiteX172" fmla="*/ 702527 w 5018049"/>
                            <a:gd name="connsiteY172" fmla="*/ 2286000 h 3902927"/>
                            <a:gd name="connsiteX173" fmla="*/ 735980 w 5018049"/>
                            <a:gd name="connsiteY173" fmla="*/ 2274849 h 3902927"/>
                            <a:gd name="connsiteX174" fmla="*/ 836341 w 5018049"/>
                            <a:gd name="connsiteY174" fmla="*/ 2152185 h 3902927"/>
                            <a:gd name="connsiteX175" fmla="*/ 858644 w 5018049"/>
                            <a:gd name="connsiteY175" fmla="*/ 2118732 h 3902927"/>
                            <a:gd name="connsiteX176" fmla="*/ 869795 w 5018049"/>
                            <a:gd name="connsiteY176" fmla="*/ 2085278 h 3902927"/>
                            <a:gd name="connsiteX177" fmla="*/ 914400 w 5018049"/>
                            <a:gd name="connsiteY177" fmla="*/ 2040673 h 3902927"/>
                            <a:gd name="connsiteX178" fmla="*/ 947853 w 5018049"/>
                            <a:gd name="connsiteY178" fmla="*/ 2007219 h 3902927"/>
                            <a:gd name="connsiteX179" fmla="*/ 970156 w 5018049"/>
                            <a:gd name="connsiteY179" fmla="*/ 1973766 h 3902927"/>
                            <a:gd name="connsiteX180" fmla="*/ 981307 w 5018049"/>
                            <a:gd name="connsiteY180" fmla="*/ 1940312 h 3902927"/>
                            <a:gd name="connsiteX181" fmla="*/ 1025912 w 5018049"/>
                            <a:gd name="connsiteY181" fmla="*/ 1873405 h 3902927"/>
                            <a:gd name="connsiteX182" fmla="*/ 1103970 w 5018049"/>
                            <a:gd name="connsiteY182" fmla="*/ 1895707 h 3902927"/>
                            <a:gd name="connsiteX183" fmla="*/ 1170878 w 5018049"/>
                            <a:gd name="connsiteY183" fmla="*/ 1918010 h 3902927"/>
                            <a:gd name="connsiteX184" fmla="*/ 1204331 w 5018049"/>
                            <a:gd name="connsiteY184" fmla="*/ 1940312 h 3902927"/>
                            <a:gd name="connsiteX185" fmla="*/ 1538868 w 5018049"/>
                            <a:gd name="connsiteY185" fmla="*/ 1951463 h 3902927"/>
                            <a:gd name="connsiteX186" fmla="*/ 1672683 w 5018049"/>
                            <a:gd name="connsiteY186" fmla="*/ 1940312 h 3902927"/>
                            <a:gd name="connsiteX187" fmla="*/ 1706136 w 5018049"/>
                            <a:gd name="connsiteY187" fmla="*/ 1929161 h 3902927"/>
                            <a:gd name="connsiteX188" fmla="*/ 1728439 w 5018049"/>
                            <a:gd name="connsiteY188" fmla="*/ 1906858 h 3902927"/>
                            <a:gd name="connsiteX189" fmla="*/ 1717288 w 5018049"/>
                            <a:gd name="connsiteY189" fmla="*/ 1828800 h 3902927"/>
                            <a:gd name="connsiteX190" fmla="*/ 1739590 w 5018049"/>
                            <a:gd name="connsiteY190" fmla="*/ 1706136 h 3902927"/>
                            <a:gd name="connsiteX191" fmla="*/ 1761892 w 5018049"/>
                            <a:gd name="connsiteY191" fmla="*/ 1672683 h 3902927"/>
                            <a:gd name="connsiteX192" fmla="*/ 1694985 w 5018049"/>
                            <a:gd name="connsiteY192" fmla="*/ 1583473 h 3902927"/>
                            <a:gd name="connsiteX193" fmla="*/ 1628078 w 5018049"/>
                            <a:gd name="connsiteY193" fmla="*/ 1561171 h 3902927"/>
                            <a:gd name="connsiteX194" fmla="*/ 1594624 w 5018049"/>
                            <a:gd name="connsiteY194" fmla="*/ 1550019 h 3902927"/>
                            <a:gd name="connsiteX195" fmla="*/ 1527717 w 5018049"/>
                            <a:gd name="connsiteY195" fmla="*/ 1494263 h 3902927"/>
                            <a:gd name="connsiteX196" fmla="*/ 1505414 w 5018049"/>
                            <a:gd name="connsiteY196" fmla="*/ 1471961 h 3902927"/>
                            <a:gd name="connsiteX197" fmla="*/ 1471961 w 5018049"/>
                            <a:gd name="connsiteY197" fmla="*/ 1449658 h 3902927"/>
                            <a:gd name="connsiteX198" fmla="*/ 1449658 w 5018049"/>
                            <a:gd name="connsiteY198" fmla="*/ 1427356 h 3902927"/>
                            <a:gd name="connsiteX199" fmla="*/ 1382751 w 5018049"/>
                            <a:gd name="connsiteY199" fmla="*/ 1405054 h 3902927"/>
                            <a:gd name="connsiteX200" fmla="*/ 1315844 w 5018049"/>
                            <a:gd name="connsiteY200" fmla="*/ 1382751 h 3902927"/>
                            <a:gd name="connsiteX201" fmla="*/ 1282390 w 5018049"/>
                            <a:gd name="connsiteY201" fmla="*/ 1371600 h 3902927"/>
                            <a:gd name="connsiteX202" fmla="*/ 1260088 w 5018049"/>
                            <a:gd name="connsiteY202" fmla="*/ 1349297 h 3902927"/>
                            <a:gd name="connsiteX203" fmla="*/ 1137424 w 5018049"/>
                            <a:gd name="connsiteY203" fmla="*/ 1315844 h 3902927"/>
                            <a:gd name="connsiteX204" fmla="*/ 1081668 w 5018049"/>
                            <a:gd name="connsiteY204" fmla="*/ 1304693 h 3902927"/>
                            <a:gd name="connsiteX205" fmla="*/ 1059366 w 5018049"/>
                            <a:gd name="connsiteY205" fmla="*/ 1282390 h 3902927"/>
                            <a:gd name="connsiteX206" fmla="*/ 970156 w 5018049"/>
                            <a:gd name="connsiteY206" fmla="*/ 1260088 h 3902927"/>
                            <a:gd name="connsiteX207" fmla="*/ 981307 w 5018049"/>
                            <a:gd name="connsiteY207" fmla="*/ 1182029 h 3902927"/>
                            <a:gd name="connsiteX208" fmla="*/ 1037063 w 5018049"/>
                            <a:gd name="connsiteY208" fmla="*/ 1115122 h 3902927"/>
                            <a:gd name="connsiteX209" fmla="*/ 1059366 w 5018049"/>
                            <a:gd name="connsiteY209" fmla="*/ 1014761 h 3902927"/>
                            <a:gd name="connsiteX210" fmla="*/ 1070517 w 5018049"/>
                            <a:gd name="connsiteY210" fmla="*/ 903249 h 3902927"/>
                            <a:gd name="connsiteX211" fmla="*/ 1081668 w 5018049"/>
                            <a:gd name="connsiteY211" fmla="*/ 869795 h 3902927"/>
                            <a:gd name="connsiteX212" fmla="*/ 1115122 w 5018049"/>
                            <a:gd name="connsiteY212" fmla="*/ 847493 h 3902927"/>
                            <a:gd name="connsiteX213" fmla="*/ 1137424 w 5018049"/>
                            <a:gd name="connsiteY213" fmla="*/ 825190 h 3902927"/>
                            <a:gd name="connsiteX214" fmla="*/ 1159727 w 5018049"/>
                            <a:gd name="connsiteY214" fmla="*/ 758283 h 3902927"/>
                            <a:gd name="connsiteX215" fmla="*/ 1170878 w 5018049"/>
                            <a:gd name="connsiteY215" fmla="*/ 724829 h 3902927"/>
                            <a:gd name="connsiteX216" fmla="*/ 1137424 w 5018049"/>
                            <a:gd name="connsiteY216" fmla="*/ 702527 h 3902927"/>
                            <a:gd name="connsiteX217" fmla="*/ 1092819 w 5018049"/>
                            <a:gd name="connsiteY217" fmla="*/ 657922 h 3902927"/>
                            <a:gd name="connsiteX218" fmla="*/ 1059366 w 5018049"/>
                            <a:gd name="connsiteY218" fmla="*/ 557561 h 3902927"/>
                            <a:gd name="connsiteX219" fmla="*/ 1048214 w 5018049"/>
                            <a:gd name="connsiteY219" fmla="*/ 524107 h 3902927"/>
                            <a:gd name="connsiteX220" fmla="*/ 1025912 w 5018049"/>
                            <a:gd name="connsiteY220" fmla="*/ 490654 h 3902927"/>
                            <a:gd name="connsiteX221" fmla="*/ 981307 w 5018049"/>
                            <a:gd name="connsiteY221" fmla="*/ 390293 h 3902927"/>
                            <a:gd name="connsiteX222" fmla="*/ 959005 w 5018049"/>
                            <a:gd name="connsiteY222" fmla="*/ 367990 h 3902927"/>
                            <a:gd name="connsiteX223" fmla="*/ 925551 w 5018049"/>
                            <a:gd name="connsiteY223" fmla="*/ 289932 h 3902927"/>
                            <a:gd name="connsiteX224" fmla="*/ 903249 w 5018049"/>
                            <a:gd name="connsiteY224" fmla="*/ 211873 h 3902927"/>
                            <a:gd name="connsiteX225" fmla="*/ 880946 w 5018049"/>
                            <a:gd name="connsiteY225" fmla="*/ 200722 h 3902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</a:cxnLst>
                          <a:rect l="l" t="t" r="r" b="b"/>
                          <a:pathLst>
                            <a:path w="5018049" h="3902927">
                              <a:moveTo>
                                <a:pt x="880946" y="200722"/>
                              </a:moveTo>
                              <a:cubicBezTo>
                                <a:pt x="884663" y="185854"/>
                                <a:pt x="881804" y="177348"/>
                                <a:pt x="925551" y="122663"/>
                              </a:cubicBezTo>
                              <a:cubicBezTo>
                                <a:pt x="933923" y="112198"/>
                                <a:pt x="937767" y="98035"/>
                                <a:pt x="947853" y="89210"/>
                              </a:cubicBezTo>
                              <a:cubicBezTo>
                                <a:pt x="968025" y="71559"/>
                                <a:pt x="992458" y="59474"/>
                                <a:pt x="1014761" y="44605"/>
                              </a:cubicBezTo>
                              <a:lnTo>
                                <a:pt x="1048214" y="22302"/>
                              </a:lnTo>
                              <a:lnTo>
                                <a:pt x="1081668" y="0"/>
                              </a:lnTo>
                              <a:cubicBezTo>
                                <a:pt x="1144858" y="3717"/>
                                <a:pt x="1209384" y="-2296"/>
                                <a:pt x="1271239" y="11151"/>
                              </a:cubicBezTo>
                              <a:cubicBezTo>
                                <a:pt x="1297431" y="16845"/>
                                <a:pt x="1315844" y="40888"/>
                                <a:pt x="1338146" y="55756"/>
                              </a:cubicBezTo>
                              <a:cubicBezTo>
                                <a:pt x="1384350" y="86559"/>
                                <a:pt x="1358600" y="74808"/>
                                <a:pt x="1416205" y="89210"/>
                              </a:cubicBezTo>
                              <a:cubicBezTo>
                                <a:pt x="1455117" y="115152"/>
                                <a:pt x="1488349" y="130989"/>
                                <a:pt x="1516566" y="167268"/>
                              </a:cubicBezTo>
                              <a:cubicBezTo>
                                <a:pt x="1545944" y="205040"/>
                                <a:pt x="1550476" y="230081"/>
                                <a:pt x="1583473" y="256478"/>
                              </a:cubicBezTo>
                              <a:cubicBezTo>
                                <a:pt x="1593938" y="264850"/>
                                <a:pt x="1604609" y="273501"/>
                                <a:pt x="1616927" y="278780"/>
                              </a:cubicBezTo>
                              <a:cubicBezTo>
                                <a:pt x="1685572" y="308200"/>
                                <a:pt x="1639239" y="267637"/>
                                <a:pt x="1706136" y="312234"/>
                              </a:cubicBezTo>
                              <a:cubicBezTo>
                                <a:pt x="1714884" y="318066"/>
                                <a:pt x="1720229" y="327968"/>
                                <a:pt x="1728439" y="334536"/>
                              </a:cubicBezTo>
                              <a:cubicBezTo>
                                <a:pt x="1813352" y="402467"/>
                                <a:pt x="1699127" y="294076"/>
                                <a:pt x="1806497" y="401444"/>
                              </a:cubicBezTo>
                              <a:lnTo>
                                <a:pt x="1828800" y="423746"/>
                              </a:lnTo>
                              <a:cubicBezTo>
                                <a:pt x="1832517" y="434897"/>
                                <a:pt x="1833431" y="447420"/>
                                <a:pt x="1839951" y="457200"/>
                              </a:cubicBezTo>
                              <a:cubicBezTo>
                                <a:pt x="1863817" y="492999"/>
                                <a:pt x="1871785" y="490114"/>
                                <a:pt x="1906858" y="501805"/>
                              </a:cubicBezTo>
                              <a:cubicBezTo>
                                <a:pt x="1932878" y="498088"/>
                                <a:pt x="1959306" y="496564"/>
                                <a:pt x="1984917" y="490654"/>
                              </a:cubicBezTo>
                              <a:cubicBezTo>
                                <a:pt x="2007824" y="485368"/>
                                <a:pt x="2051824" y="468351"/>
                                <a:pt x="2051824" y="468351"/>
                              </a:cubicBezTo>
                              <a:cubicBezTo>
                                <a:pt x="2066692" y="472068"/>
                                <a:pt x="2083433" y="471379"/>
                                <a:pt x="2096429" y="479502"/>
                              </a:cubicBezTo>
                              <a:cubicBezTo>
                                <a:pt x="2114260" y="490646"/>
                                <a:pt x="2126166" y="509239"/>
                                <a:pt x="2141034" y="524107"/>
                              </a:cubicBezTo>
                              <a:cubicBezTo>
                                <a:pt x="2148468" y="531541"/>
                                <a:pt x="2153362" y="543085"/>
                                <a:pt x="2163336" y="546410"/>
                              </a:cubicBezTo>
                              <a:cubicBezTo>
                                <a:pt x="2258674" y="578188"/>
                                <a:pt x="2206917" y="565796"/>
                                <a:pt x="2319453" y="579863"/>
                              </a:cubicBezTo>
                              <a:cubicBezTo>
                                <a:pt x="2330604" y="587297"/>
                                <a:pt x="2352907" y="588764"/>
                                <a:pt x="2352907" y="602166"/>
                              </a:cubicBezTo>
                              <a:cubicBezTo>
                                <a:pt x="2352907" y="613921"/>
                                <a:pt x="2329728" y="607609"/>
                                <a:pt x="2319453" y="613317"/>
                              </a:cubicBezTo>
                              <a:cubicBezTo>
                                <a:pt x="2296022" y="626334"/>
                                <a:pt x="2252546" y="657922"/>
                                <a:pt x="2252546" y="657922"/>
                              </a:cubicBezTo>
                              <a:cubicBezTo>
                                <a:pt x="2245112" y="669073"/>
                                <a:pt x="2238616" y="680910"/>
                                <a:pt x="2230244" y="691375"/>
                              </a:cubicBezTo>
                              <a:cubicBezTo>
                                <a:pt x="2223676" y="699585"/>
                                <a:pt x="2213773" y="704930"/>
                                <a:pt x="2207941" y="713678"/>
                              </a:cubicBezTo>
                              <a:cubicBezTo>
                                <a:pt x="2186271" y="746183"/>
                                <a:pt x="2194020" y="760129"/>
                                <a:pt x="2163336" y="780585"/>
                              </a:cubicBezTo>
                              <a:cubicBezTo>
                                <a:pt x="2152280" y="787955"/>
                                <a:pt x="2085278" y="811990"/>
                                <a:pt x="2085278" y="836341"/>
                              </a:cubicBezTo>
                              <a:cubicBezTo>
                                <a:pt x="2085278" y="849743"/>
                                <a:pt x="2108266" y="822411"/>
                                <a:pt x="2118731" y="814039"/>
                              </a:cubicBezTo>
                              <a:cubicBezTo>
                                <a:pt x="2126941" y="807471"/>
                                <a:pt x="2132824" y="798304"/>
                                <a:pt x="2141034" y="791736"/>
                              </a:cubicBezTo>
                              <a:cubicBezTo>
                                <a:pt x="2171914" y="767032"/>
                                <a:pt x="2172608" y="770061"/>
                                <a:pt x="2207941" y="758283"/>
                              </a:cubicBezTo>
                              <a:cubicBezTo>
                                <a:pt x="2230244" y="743415"/>
                                <a:pt x="2249420" y="722154"/>
                                <a:pt x="2274849" y="713678"/>
                              </a:cubicBezTo>
                              <a:cubicBezTo>
                                <a:pt x="2286000" y="709961"/>
                                <a:pt x="2296899" y="705378"/>
                                <a:pt x="2308302" y="702527"/>
                              </a:cubicBezTo>
                              <a:cubicBezTo>
                                <a:pt x="2333746" y="696166"/>
                                <a:pt x="2372024" y="692968"/>
                                <a:pt x="2397512" y="680224"/>
                              </a:cubicBezTo>
                              <a:cubicBezTo>
                                <a:pt x="2483983" y="636990"/>
                                <a:pt x="2380331" y="674800"/>
                                <a:pt x="2464419" y="646771"/>
                              </a:cubicBezTo>
                              <a:cubicBezTo>
                                <a:pt x="2475570" y="639337"/>
                                <a:pt x="2485324" y="629174"/>
                                <a:pt x="2497873" y="624468"/>
                              </a:cubicBezTo>
                              <a:cubicBezTo>
                                <a:pt x="2515620" y="617813"/>
                                <a:pt x="2534676" y="613317"/>
                                <a:pt x="2553629" y="613317"/>
                              </a:cubicBezTo>
                              <a:cubicBezTo>
                                <a:pt x="2683967" y="613317"/>
                                <a:pt x="2643968" y="624987"/>
                                <a:pt x="2743200" y="635619"/>
                              </a:cubicBezTo>
                              <a:cubicBezTo>
                                <a:pt x="2923481" y="654935"/>
                                <a:pt x="2988733" y="657936"/>
                                <a:pt x="3155795" y="669073"/>
                              </a:cubicBezTo>
                              <a:cubicBezTo>
                                <a:pt x="3181814" y="672790"/>
                                <a:pt x="3208080" y="675069"/>
                                <a:pt x="3233853" y="680224"/>
                              </a:cubicBezTo>
                              <a:cubicBezTo>
                                <a:pt x="3300704" y="693594"/>
                                <a:pt x="3230922" y="695156"/>
                                <a:pt x="3323063" y="702527"/>
                              </a:cubicBezTo>
                              <a:cubicBezTo>
                                <a:pt x="3397260" y="708463"/>
                                <a:pt x="3471746" y="709961"/>
                                <a:pt x="3546088" y="713678"/>
                              </a:cubicBezTo>
                              <a:cubicBezTo>
                                <a:pt x="3551953" y="714851"/>
                                <a:pt x="3635951" y="730731"/>
                                <a:pt x="3646449" y="735980"/>
                              </a:cubicBezTo>
                              <a:cubicBezTo>
                                <a:pt x="3670423" y="747967"/>
                                <a:pt x="3687927" y="772109"/>
                                <a:pt x="3713356" y="780585"/>
                              </a:cubicBezTo>
                              <a:lnTo>
                                <a:pt x="3780263" y="802888"/>
                              </a:lnTo>
                              <a:cubicBezTo>
                                <a:pt x="3791414" y="806605"/>
                                <a:pt x="3802313" y="811188"/>
                                <a:pt x="3813717" y="814039"/>
                              </a:cubicBezTo>
                              <a:cubicBezTo>
                                <a:pt x="3912533" y="838743"/>
                                <a:pt x="3843030" y="824171"/>
                                <a:pt x="4025590" y="836341"/>
                              </a:cubicBezTo>
                              <a:cubicBezTo>
                                <a:pt x="4047892" y="843775"/>
                                <a:pt x="4069445" y="854034"/>
                                <a:pt x="4092497" y="858644"/>
                              </a:cubicBezTo>
                              <a:cubicBezTo>
                                <a:pt x="4111082" y="862361"/>
                                <a:pt x="4129967" y="864808"/>
                                <a:pt x="4148253" y="869795"/>
                              </a:cubicBezTo>
                              <a:cubicBezTo>
                                <a:pt x="4170934" y="875980"/>
                                <a:pt x="4192354" y="886395"/>
                                <a:pt x="4215161" y="892097"/>
                              </a:cubicBezTo>
                              <a:cubicBezTo>
                                <a:pt x="4229450" y="895669"/>
                                <a:pt x="4277223" y="906402"/>
                                <a:pt x="4293219" y="914400"/>
                              </a:cubicBezTo>
                              <a:cubicBezTo>
                                <a:pt x="4305206" y="920394"/>
                                <a:pt x="4315522" y="929268"/>
                                <a:pt x="4326673" y="936702"/>
                              </a:cubicBezTo>
                              <a:cubicBezTo>
                                <a:pt x="4330245" y="950992"/>
                                <a:pt x="4340977" y="998764"/>
                                <a:pt x="4348975" y="1014761"/>
                              </a:cubicBezTo>
                              <a:cubicBezTo>
                                <a:pt x="4364500" y="1045810"/>
                                <a:pt x="4380070" y="1057007"/>
                                <a:pt x="4404731" y="1081668"/>
                              </a:cubicBezTo>
                              <a:lnTo>
                                <a:pt x="4427034" y="1148575"/>
                              </a:lnTo>
                              <a:cubicBezTo>
                                <a:pt x="4430751" y="1159726"/>
                                <a:pt x="4431665" y="1172249"/>
                                <a:pt x="4438185" y="1182029"/>
                              </a:cubicBezTo>
                              <a:lnTo>
                                <a:pt x="4482790" y="1248936"/>
                              </a:lnTo>
                              <a:cubicBezTo>
                                <a:pt x="4486507" y="1293541"/>
                                <a:pt x="4488026" y="1338384"/>
                                <a:pt x="4493941" y="1382751"/>
                              </a:cubicBezTo>
                              <a:cubicBezTo>
                                <a:pt x="4495494" y="1394402"/>
                                <a:pt x="4514872" y="1409685"/>
                                <a:pt x="4505092" y="1416205"/>
                              </a:cubicBezTo>
                              <a:cubicBezTo>
                                <a:pt x="4492341" y="1424706"/>
                                <a:pt x="4475356" y="1408771"/>
                                <a:pt x="4460488" y="1405054"/>
                              </a:cubicBezTo>
                              <a:cubicBezTo>
                                <a:pt x="4434405" y="1407425"/>
                                <a:pt x="4324715" y="1385306"/>
                                <a:pt x="4315522" y="1449658"/>
                              </a:cubicBezTo>
                              <a:cubicBezTo>
                                <a:pt x="4313355" y="1464830"/>
                                <a:pt x="4322956" y="1479395"/>
                                <a:pt x="4326673" y="1494263"/>
                              </a:cubicBezTo>
                              <a:cubicBezTo>
                                <a:pt x="4382429" y="1490546"/>
                                <a:pt x="4438368" y="1488962"/>
                                <a:pt x="4493941" y="1483112"/>
                              </a:cubicBezTo>
                              <a:cubicBezTo>
                                <a:pt x="4509183" y="1481508"/>
                                <a:pt x="4523866" y="1476365"/>
                                <a:pt x="4538546" y="1471961"/>
                              </a:cubicBezTo>
                              <a:cubicBezTo>
                                <a:pt x="4561063" y="1465206"/>
                                <a:pt x="4605453" y="1449658"/>
                                <a:pt x="4605453" y="1449658"/>
                              </a:cubicBezTo>
                              <a:cubicBezTo>
                                <a:pt x="4687229" y="1453375"/>
                                <a:pt x="4769503" y="1451057"/>
                                <a:pt x="4850780" y="1460810"/>
                              </a:cubicBezTo>
                              <a:cubicBezTo>
                                <a:pt x="4864087" y="1462407"/>
                                <a:pt x="4873769" y="1474740"/>
                                <a:pt x="4884234" y="1483112"/>
                              </a:cubicBezTo>
                              <a:cubicBezTo>
                                <a:pt x="4918737" y="1510715"/>
                                <a:pt x="4897231" y="1501992"/>
                                <a:pt x="4928839" y="1538868"/>
                              </a:cubicBezTo>
                              <a:cubicBezTo>
                                <a:pt x="4961764" y="1577280"/>
                                <a:pt x="4975265" y="1575965"/>
                                <a:pt x="4995746" y="1616927"/>
                              </a:cubicBezTo>
                              <a:cubicBezTo>
                                <a:pt x="5001003" y="1627440"/>
                                <a:pt x="5004347" y="1638906"/>
                                <a:pt x="5006897" y="1650380"/>
                              </a:cubicBezTo>
                              <a:cubicBezTo>
                                <a:pt x="5011802" y="1672452"/>
                                <a:pt x="5014332" y="1694985"/>
                                <a:pt x="5018049" y="1717288"/>
                              </a:cubicBezTo>
                              <a:cubicBezTo>
                                <a:pt x="5010615" y="1728439"/>
                                <a:pt x="5008555" y="1746800"/>
                                <a:pt x="4995746" y="1750741"/>
                              </a:cubicBezTo>
                              <a:cubicBezTo>
                                <a:pt x="4929082" y="1771253"/>
                                <a:pt x="4892648" y="1746535"/>
                                <a:pt x="4839629" y="1773044"/>
                              </a:cubicBezTo>
                              <a:cubicBezTo>
                                <a:pt x="4827642" y="1779037"/>
                                <a:pt x="4818162" y="1789352"/>
                                <a:pt x="4806175" y="1795346"/>
                              </a:cubicBezTo>
                              <a:cubicBezTo>
                                <a:pt x="4788353" y="1804257"/>
                                <a:pt x="4744786" y="1812886"/>
                                <a:pt x="4728117" y="1817649"/>
                              </a:cubicBezTo>
                              <a:cubicBezTo>
                                <a:pt x="4696840" y="1826585"/>
                                <a:pt x="4679795" y="1834109"/>
                                <a:pt x="4650058" y="1851102"/>
                              </a:cubicBezTo>
                              <a:cubicBezTo>
                                <a:pt x="4610434" y="1873745"/>
                                <a:pt x="4608315" y="1881696"/>
                                <a:pt x="4572000" y="1918010"/>
                              </a:cubicBezTo>
                              <a:cubicBezTo>
                                <a:pt x="4540218" y="1949791"/>
                                <a:pt x="4555531" y="1931561"/>
                                <a:pt x="4527395" y="1973766"/>
                              </a:cubicBezTo>
                              <a:cubicBezTo>
                                <a:pt x="4531454" y="1985942"/>
                                <a:pt x="4556175" y="2026860"/>
                                <a:pt x="4516244" y="2029522"/>
                              </a:cubicBezTo>
                              <a:cubicBezTo>
                                <a:pt x="4356721" y="2040157"/>
                                <a:pt x="4196575" y="2036956"/>
                                <a:pt x="4036741" y="2040673"/>
                              </a:cubicBezTo>
                              <a:cubicBezTo>
                                <a:pt x="3854712" y="2101349"/>
                                <a:pt x="4083115" y="2029080"/>
                                <a:pt x="3902927" y="2074127"/>
                              </a:cubicBezTo>
                              <a:cubicBezTo>
                                <a:pt x="3902922" y="2074128"/>
                                <a:pt x="3819296" y="2102003"/>
                                <a:pt x="3802566" y="2107580"/>
                              </a:cubicBezTo>
                              <a:cubicBezTo>
                                <a:pt x="3791415" y="2111297"/>
                                <a:pt x="3778893" y="2112212"/>
                                <a:pt x="3769112" y="2118732"/>
                              </a:cubicBezTo>
                              <a:cubicBezTo>
                                <a:pt x="3725878" y="2147554"/>
                                <a:pt x="3748372" y="2136796"/>
                                <a:pt x="3702205" y="2152185"/>
                              </a:cubicBezTo>
                              <a:cubicBezTo>
                                <a:pt x="3691054" y="2159619"/>
                                <a:pt x="3680998" y="2169045"/>
                                <a:pt x="3668751" y="2174488"/>
                              </a:cubicBezTo>
                              <a:cubicBezTo>
                                <a:pt x="3647268" y="2184036"/>
                                <a:pt x="3601844" y="2196790"/>
                                <a:pt x="3601844" y="2196790"/>
                              </a:cubicBezTo>
                              <a:cubicBezTo>
                                <a:pt x="3586976" y="2193073"/>
                                <a:pt x="3565740" y="2198391"/>
                                <a:pt x="3557239" y="2185639"/>
                              </a:cubicBezTo>
                              <a:cubicBezTo>
                                <a:pt x="3540236" y="2160135"/>
                                <a:pt x="3542370" y="2126166"/>
                                <a:pt x="3534936" y="2096429"/>
                              </a:cubicBezTo>
                              <a:cubicBezTo>
                                <a:pt x="3531219" y="2081561"/>
                                <a:pt x="3534622" y="2062661"/>
                                <a:pt x="3523785" y="2051824"/>
                              </a:cubicBezTo>
                              <a:lnTo>
                                <a:pt x="3490331" y="2018371"/>
                              </a:lnTo>
                              <a:cubicBezTo>
                                <a:pt x="3468029" y="2022088"/>
                                <a:pt x="3444085" y="2020339"/>
                                <a:pt x="3423424" y="2029522"/>
                              </a:cubicBezTo>
                              <a:cubicBezTo>
                                <a:pt x="3368420" y="2053968"/>
                                <a:pt x="3404206" y="2066961"/>
                                <a:pt x="3378819" y="2107580"/>
                              </a:cubicBezTo>
                              <a:cubicBezTo>
                                <a:pt x="3367675" y="2125411"/>
                                <a:pt x="3349082" y="2137317"/>
                                <a:pt x="3334214" y="2152185"/>
                              </a:cubicBezTo>
                              <a:cubicBezTo>
                                <a:pt x="3303599" y="2182800"/>
                                <a:pt x="3321888" y="2171163"/>
                                <a:pt x="3278458" y="2185639"/>
                              </a:cubicBezTo>
                              <a:cubicBezTo>
                                <a:pt x="3271024" y="2196790"/>
                                <a:pt x="3261599" y="2206846"/>
                                <a:pt x="3256156" y="2219093"/>
                              </a:cubicBezTo>
                              <a:cubicBezTo>
                                <a:pt x="3246608" y="2240576"/>
                                <a:pt x="3250476" y="2269377"/>
                                <a:pt x="3233853" y="2286000"/>
                              </a:cubicBezTo>
                              <a:cubicBezTo>
                                <a:pt x="3204990" y="2314864"/>
                                <a:pt x="3169132" y="2346350"/>
                                <a:pt x="3155795" y="2386361"/>
                              </a:cubicBezTo>
                              <a:lnTo>
                                <a:pt x="3144644" y="2419815"/>
                              </a:lnTo>
                              <a:cubicBezTo>
                                <a:pt x="3148361" y="2445834"/>
                                <a:pt x="3140025" y="2476846"/>
                                <a:pt x="3155795" y="2497873"/>
                              </a:cubicBezTo>
                              <a:cubicBezTo>
                                <a:pt x="3167167" y="2513036"/>
                                <a:pt x="3194130" y="2501558"/>
                                <a:pt x="3211551" y="2509024"/>
                              </a:cubicBezTo>
                              <a:cubicBezTo>
                                <a:pt x="3221214" y="2513166"/>
                                <a:pt x="3226419" y="2523893"/>
                                <a:pt x="3233853" y="2531327"/>
                              </a:cubicBezTo>
                              <a:cubicBezTo>
                                <a:pt x="3230136" y="2542478"/>
                                <a:pt x="3224805" y="2553215"/>
                                <a:pt x="3222702" y="2564780"/>
                              </a:cubicBezTo>
                              <a:cubicBezTo>
                                <a:pt x="3208820" y="2641130"/>
                                <a:pt x="3214935" y="2688449"/>
                                <a:pt x="3189249" y="2765502"/>
                              </a:cubicBezTo>
                              <a:cubicBezTo>
                                <a:pt x="3148575" y="2887515"/>
                                <a:pt x="3213444" y="2702700"/>
                                <a:pt x="3155795" y="2832410"/>
                              </a:cubicBezTo>
                              <a:cubicBezTo>
                                <a:pt x="3146247" y="2853893"/>
                                <a:pt x="3133492" y="2899317"/>
                                <a:pt x="3133492" y="2899317"/>
                              </a:cubicBezTo>
                              <a:cubicBezTo>
                                <a:pt x="3137209" y="2932771"/>
                                <a:pt x="3139110" y="2966476"/>
                                <a:pt x="3144644" y="2999678"/>
                              </a:cubicBezTo>
                              <a:cubicBezTo>
                                <a:pt x="3157727" y="3078173"/>
                                <a:pt x="3182040" y="2983911"/>
                                <a:pt x="3144644" y="3133493"/>
                              </a:cubicBezTo>
                              <a:cubicBezTo>
                                <a:pt x="3141393" y="3146495"/>
                                <a:pt x="3129775" y="3155795"/>
                                <a:pt x="3122341" y="3166946"/>
                              </a:cubicBezTo>
                              <a:cubicBezTo>
                                <a:pt x="3118624" y="3178097"/>
                                <a:pt x="3113293" y="3188835"/>
                                <a:pt x="3111190" y="3200400"/>
                              </a:cubicBezTo>
                              <a:cubicBezTo>
                                <a:pt x="3103522" y="3242577"/>
                                <a:pt x="3104497" y="3316375"/>
                                <a:pt x="3077736" y="3356517"/>
                              </a:cubicBezTo>
                              <a:cubicBezTo>
                                <a:pt x="3069856" y="3368338"/>
                                <a:pt x="3049023" y="3404327"/>
                                <a:pt x="3033131" y="3412273"/>
                              </a:cubicBezTo>
                              <a:cubicBezTo>
                                <a:pt x="3012104" y="3422786"/>
                                <a:pt x="2966224" y="3434575"/>
                                <a:pt x="2966224" y="3434575"/>
                              </a:cubicBezTo>
                              <a:cubicBezTo>
                                <a:pt x="2955073" y="3442009"/>
                                <a:pt x="2945017" y="3451435"/>
                                <a:pt x="2932770" y="3456878"/>
                              </a:cubicBezTo>
                              <a:cubicBezTo>
                                <a:pt x="2911287" y="3466426"/>
                                <a:pt x="2865863" y="3479180"/>
                                <a:pt x="2865863" y="3479180"/>
                              </a:cubicBezTo>
                              <a:cubicBezTo>
                                <a:pt x="2854712" y="3486614"/>
                                <a:pt x="2844657" y="3496040"/>
                                <a:pt x="2832410" y="3501483"/>
                              </a:cubicBezTo>
                              <a:cubicBezTo>
                                <a:pt x="2810927" y="3511031"/>
                                <a:pt x="2787805" y="3516351"/>
                                <a:pt x="2765502" y="3523785"/>
                              </a:cubicBezTo>
                              <a:cubicBezTo>
                                <a:pt x="2633246" y="3567870"/>
                                <a:pt x="2743822" y="3534516"/>
                                <a:pt x="2419814" y="3546088"/>
                              </a:cubicBezTo>
                              <a:cubicBezTo>
                                <a:pt x="2397512" y="3560956"/>
                                <a:pt x="2378336" y="3582217"/>
                                <a:pt x="2352907" y="3590693"/>
                              </a:cubicBezTo>
                              <a:lnTo>
                                <a:pt x="2219092" y="3635297"/>
                              </a:lnTo>
                              <a:cubicBezTo>
                                <a:pt x="2207941" y="3639014"/>
                                <a:pt x="2195419" y="3639929"/>
                                <a:pt x="2185639" y="3646449"/>
                              </a:cubicBezTo>
                              <a:cubicBezTo>
                                <a:pt x="2132562" y="3681833"/>
                                <a:pt x="2173044" y="3660262"/>
                                <a:pt x="2107580" y="3679902"/>
                              </a:cubicBezTo>
                              <a:cubicBezTo>
                                <a:pt x="2085063" y="3686657"/>
                                <a:pt x="2062975" y="3694771"/>
                                <a:pt x="2040673" y="3702205"/>
                              </a:cubicBezTo>
                              <a:lnTo>
                                <a:pt x="2007219" y="3713356"/>
                              </a:lnTo>
                              <a:cubicBezTo>
                                <a:pt x="1996068" y="3717073"/>
                                <a:pt x="1985292" y="3722202"/>
                                <a:pt x="1973766" y="3724507"/>
                              </a:cubicBezTo>
                              <a:cubicBezTo>
                                <a:pt x="1935427" y="3732175"/>
                                <a:pt x="1910162" y="3736308"/>
                                <a:pt x="1873405" y="3746810"/>
                              </a:cubicBezTo>
                              <a:cubicBezTo>
                                <a:pt x="1862103" y="3750039"/>
                                <a:pt x="1850226" y="3752253"/>
                                <a:pt x="1839951" y="3757961"/>
                              </a:cubicBezTo>
                              <a:cubicBezTo>
                                <a:pt x="1816520" y="3770978"/>
                                <a:pt x="1798473" y="3794090"/>
                                <a:pt x="1773044" y="3802566"/>
                              </a:cubicBezTo>
                              <a:cubicBezTo>
                                <a:pt x="1692833" y="3829302"/>
                                <a:pt x="1793000" y="3796864"/>
                                <a:pt x="1694985" y="3824868"/>
                              </a:cubicBezTo>
                              <a:cubicBezTo>
                                <a:pt x="1640966" y="3840302"/>
                                <a:pt x="1663396" y="3843365"/>
                                <a:pt x="1583473" y="3847171"/>
                              </a:cubicBezTo>
                              <a:cubicBezTo>
                                <a:pt x="1453470" y="3853362"/>
                                <a:pt x="1323278" y="3854605"/>
                                <a:pt x="1193180" y="3858322"/>
                              </a:cubicBezTo>
                              <a:cubicBezTo>
                                <a:pt x="1155450" y="3870899"/>
                                <a:pt x="1106454" y="3888181"/>
                                <a:pt x="1070517" y="3891775"/>
                              </a:cubicBezTo>
                              <a:lnTo>
                                <a:pt x="959005" y="3902927"/>
                              </a:lnTo>
                              <a:cubicBezTo>
                                <a:pt x="877229" y="3899210"/>
                                <a:pt x="794955" y="3901528"/>
                                <a:pt x="713678" y="3891775"/>
                              </a:cubicBezTo>
                              <a:cubicBezTo>
                                <a:pt x="700371" y="3890178"/>
                                <a:pt x="690241" y="3878377"/>
                                <a:pt x="680224" y="3869473"/>
                              </a:cubicBezTo>
                              <a:cubicBezTo>
                                <a:pt x="656650" y="3848519"/>
                                <a:pt x="635619" y="3824868"/>
                                <a:pt x="613317" y="3802566"/>
                              </a:cubicBezTo>
                              <a:lnTo>
                                <a:pt x="557561" y="3746810"/>
                              </a:lnTo>
                              <a:cubicBezTo>
                                <a:pt x="550127" y="3739376"/>
                                <a:pt x="541090" y="3733255"/>
                                <a:pt x="535258" y="3724507"/>
                              </a:cubicBezTo>
                              <a:cubicBezTo>
                                <a:pt x="520390" y="3702205"/>
                                <a:pt x="512955" y="3672469"/>
                                <a:pt x="490653" y="3657600"/>
                              </a:cubicBezTo>
                              <a:cubicBezTo>
                                <a:pt x="435330" y="3620716"/>
                                <a:pt x="466679" y="3644775"/>
                                <a:pt x="401444" y="3579541"/>
                              </a:cubicBezTo>
                              <a:lnTo>
                                <a:pt x="379141" y="3557239"/>
                              </a:lnTo>
                              <a:cubicBezTo>
                                <a:pt x="371707" y="3549805"/>
                                <a:pt x="365587" y="3540768"/>
                                <a:pt x="356839" y="3534936"/>
                              </a:cubicBezTo>
                              <a:cubicBezTo>
                                <a:pt x="334536" y="3520068"/>
                                <a:pt x="308884" y="3509286"/>
                                <a:pt x="289931" y="3490332"/>
                              </a:cubicBezTo>
                              <a:cubicBezTo>
                                <a:pt x="282497" y="3482898"/>
                                <a:pt x="277033" y="3472731"/>
                                <a:pt x="267629" y="3468029"/>
                              </a:cubicBezTo>
                              <a:cubicBezTo>
                                <a:pt x="246602" y="3457516"/>
                                <a:pt x="223024" y="3453161"/>
                                <a:pt x="200722" y="3445727"/>
                              </a:cubicBezTo>
                              <a:lnTo>
                                <a:pt x="167268" y="3434575"/>
                              </a:lnTo>
                              <a:lnTo>
                                <a:pt x="133814" y="3423424"/>
                              </a:lnTo>
                              <a:lnTo>
                                <a:pt x="66907" y="3378819"/>
                              </a:lnTo>
                              <a:cubicBezTo>
                                <a:pt x="55756" y="3371385"/>
                                <a:pt x="42930" y="3365994"/>
                                <a:pt x="33453" y="3356517"/>
                              </a:cubicBezTo>
                              <a:lnTo>
                                <a:pt x="0" y="3323063"/>
                              </a:lnTo>
                              <a:cubicBezTo>
                                <a:pt x="3717" y="3304478"/>
                                <a:pt x="4496" y="3285054"/>
                                <a:pt x="11151" y="3267307"/>
                              </a:cubicBezTo>
                              <a:cubicBezTo>
                                <a:pt x="15857" y="3254758"/>
                                <a:pt x="25081" y="3244319"/>
                                <a:pt x="33453" y="3233854"/>
                              </a:cubicBezTo>
                              <a:cubicBezTo>
                                <a:pt x="51613" y="3211153"/>
                                <a:pt x="64369" y="3205809"/>
                                <a:pt x="89210" y="3189249"/>
                              </a:cubicBezTo>
                              <a:cubicBezTo>
                                <a:pt x="96644" y="3178098"/>
                                <a:pt x="106233" y="3168114"/>
                                <a:pt x="111512" y="3155795"/>
                              </a:cubicBezTo>
                              <a:cubicBezTo>
                                <a:pt x="114086" y="3149788"/>
                                <a:pt x="126581" y="3087380"/>
                                <a:pt x="133814" y="3077736"/>
                              </a:cubicBezTo>
                              <a:cubicBezTo>
                                <a:pt x="149584" y="3056709"/>
                                <a:pt x="174990" y="3043849"/>
                                <a:pt x="189570" y="3021980"/>
                              </a:cubicBezTo>
                              <a:cubicBezTo>
                                <a:pt x="217705" y="2979779"/>
                                <a:pt x="202397" y="2998004"/>
                                <a:pt x="234175" y="2966224"/>
                              </a:cubicBezTo>
                              <a:cubicBezTo>
                                <a:pt x="245351" y="2932698"/>
                                <a:pt x="243612" y="2928138"/>
                                <a:pt x="267629" y="2899317"/>
                              </a:cubicBezTo>
                              <a:cubicBezTo>
                                <a:pt x="277725" y="2887202"/>
                                <a:pt x="290820" y="2877837"/>
                                <a:pt x="301083" y="2865863"/>
                              </a:cubicBezTo>
                              <a:cubicBezTo>
                                <a:pt x="313178" y="2851752"/>
                                <a:pt x="322638" y="2835536"/>
                                <a:pt x="334536" y="2821258"/>
                              </a:cubicBezTo>
                              <a:cubicBezTo>
                                <a:pt x="341267" y="2813181"/>
                                <a:pt x="350271" y="2807166"/>
                                <a:pt x="356839" y="2798956"/>
                              </a:cubicBezTo>
                              <a:cubicBezTo>
                                <a:pt x="365211" y="2788491"/>
                                <a:pt x="370769" y="2775967"/>
                                <a:pt x="379141" y="2765502"/>
                              </a:cubicBezTo>
                              <a:cubicBezTo>
                                <a:pt x="385709" y="2757292"/>
                                <a:pt x="395136" y="2751611"/>
                                <a:pt x="401444" y="2743200"/>
                              </a:cubicBezTo>
                              <a:cubicBezTo>
                                <a:pt x="417527" y="2721757"/>
                                <a:pt x="431181" y="2698595"/>
                                <a:pt x="446049" y="2676293"/>
                              </a:cubicBezTo>
                              <a:cubicBezTo>
                                <a:pt x="453483" y="2665142"/>
                                <a:pt x="464113" y="2655553"/>
                                <a:pt x="468351" y="2642839"/>
                              </a:cubicBezTo>
                              <a:cubicBezTo>
                                <a:pt x="472068" y="2631688"/>
                                <a:pt x="474245" y="2619899"/>
                                <a:pt x="479502" y="2609385"/>
                              </a:cubicBezTo>
                              <a:cubicBezTo>
                                <a:pt x="493567" y="2581255"/>
                                <a:pt x="503366" y="2574371"/>
                                <a:pt x="524107" y="2553629"/>
                              </a:cubicBezTo>
                              <a:cubicBezTo>
                                <a:pt x="527824" y="2542478"/>
                                <a:pt x="530001" y="2530689"/>
                                <a:pt x="535258" y="2520175"/>
                              </a:cubicBezTo>
                              <a:cubicBezTo>
                                <a:pt x="549323" y="2492045"/>
                                <a:pt x="559122" y="2485161"/>
                                <a:pt x="579863" y="2464419"/>
                              </a:cubicBezTo>
                              <a:cubicBezTo>
                                <a:pt x="599490" y="2405538"/>
                                <a:pt x="584495" y="2440743"/>
                                <a:pt x="635619" y="2364058"/>
                              </a:cubicBezTo>
                              <a:cubicBezTo>
                                <a:pt x="649887" y="2342656"/>
                                <a:pt x="679352" y="2293725"/>
                                <a:pt x="702527" y="2286000"/>
                              </a:cubicBezTo>
                              <a:lnTo>
                                <a:pt x="735980" y="2274849"/>
                              </a:lnTo>
                              <a:cubicBezTo>
                                <a:pt x="810693" y="2200136"/>
                                <a:pt x="777153" y="2240965"/>
                                <a:pt x="836341" y="2152185"/>
                              </a:cubicBezTo>
                              <a:lnTo>
                                <a:pt x="858644" y="2118732"/>
                              </a:lnTo>
                              <a:cubicBezTo>
                                <a:pt x="862361" y="2107581"/>
                                <a:pt x="862963" y="2094843"/>
                                <a:pt x="869795" y="2085278"/>
                              </a:cubicBezTo>
                              <a:cubicBezTo>
                                <a:pt x="882017" y="2068168"/>
                                <a:pt x="899532" y="2055541"/>
                                <a:pt x="914400" y="2040673"/>
                              </a:cubicBezTo>
                              <a:cubicBezTo>
                                <a:pt x="925551" y="2029522"/>
                                <a:pt x="939105" y="2020340"/>
                                <a:pt x="947853" y="2007219"/>
                              </a:cubicBezTo>
                              <a:lnTo>
                                <a:pt x="970156" y="1973766"/>
                              </a:lnTo>
                              <a:cubicBezTo>
                                <a:pt x="973873" y="1962615"/>
                                <a:pt x="975599" y="1950587"/>
                                <a:pt x="981307" y="1940312"/>
                              </a:cubicBezTo>
                              <a:cubicBezTo>
                                <a:pt x="994324" y="1916881"/>
                                <a:pt x="1025912" y="1873405"/>
                                <a:pt x="1025912" y="1873405"/>
                              </a:cubicBezTo>
                              <a:cubicBezTo>
                                <a:pt x="1138371" y="1910890"/>
                                <a:pt x="963911" y="1853689"/>
                                <a:pt x="1103970" y="1895707"/>
                              </a:cubicBezTo>
                              <a:cubicBezTo>
                                <a:pt x="1126488" y="1902462"/>
                                <a:pt x="1151317" y="1904969"/>
                                <a:pt x="1170878" y="1918010"/>
                              </a:cubicBezTo>
                              <a:cubicBezTo>
                                <a:pt x="1182029" y="1925444"/>
                                <a:pt x="1190984" y="1939099"/>
                                <a:pt x="1204331" y="1940312"/>
                              </a:cubicBezTo>
                              <a:cubicBezTo>
                                <a:pt x="1315447" y="1950413"/>
                                <a:pt x="1427356" y="1947746"/>
                                <a:pt x="1538868" y="1951463"/>
                              </a:cubicBezTo>
                              <a:cubicBezTo>
                                <a:pt x="1583473" y="1947746"/>
                                <a:pt x="1628316" y="1946227"/>
                                <a:pt x="1672683" y="1940312"/>
                              </a:cubicBezTo>
                              <a:cubicBezTo>
                                <a:pt x="1684334" y="1938759"/>
                                <a:pt x="1696057" y="1935209"/>
                                <a:pt x="1706136" y="1929161"/>
                              </a:cubicBezTo>
                              <a:cubicBezTo>
                                <a:pt x="1715151" y="1923752"/>
                                <a:pt x="1721005" y="1914292"/>
                                <a:pt x="1728439" y="1906858"/>
                              </a:cubicBezTo>
                              <a:cubicBezTo>
                                <a:pt x="1724722" y="1880839"/>
                                <a:pt x="1717288" y="1855083"/>
                                <a:pt x="1717288" y="1828800"/>
                              </a:cubicBezTo>
                              <a:cubicBezTo>
                                <a:pt x="1717288" y="1805737"/>
                                <a:pt x="1723908" y="1737500"/>
                                <a:pt x="1739590" y="1706136"/>
                              </a:cubicBezTo>
                              <a:cubicBezTo>
                                <a:pt x="1745583" y="1694149"/>
                                <a:pt x="1754458" y="1683834"/>
                                <a:pt x="1761892" y="1672683"/>
                              </a:cubicBezTo>
                              <a:cubicBezTo>
                                <a:pt x="1749592" y="1635783"/>
                                <a:pt x="1743036" y="1599490"/>
                                <a:pt x="1694985" y="1583473"/>
                              </a:cubicBezTo>
                              <a:lnTo>
                                <a:pt x="1628078" y="1561171"/>
                              </a:lnTo>
                              <a:lnTo>
                                <a:pt x="1594624" y="1550019"/>
                              </a:lnTo>
                              <a:cubicBezTo>
                                <a:pt x="1515158" y="1470556"/>
                                <a:pt x="1605340" y="1556362"/>
                                <a:pt x="1527717" y="1494263"/>
                              </a:cubicBezTo>
                              <a:cubicBezTo>
                                <a:pt x="1519507" y="1487695"/>
                                <a:pt x="1513624" y="1478529"/>
                                <a:pt x="1505414" y="1471961"/>
                              </a:cubicBezTo>
                              <a:cubicBezTo>
                                <a:pt x="1494949" y="1463589"/>
                                <a:pt x="1482426" y="1458030"/>
                                <a:pt x="1471961" y="1449658"/>
                              </a:cubicBezTo>
                              <a:cubicBezTo>
                                <a:pt x="1463751" y="1443090"/>
                                <a:pt x="1459062" y="1432058"/>
                                <a:pt x="1449658" y="1427356"/>
                              </a:cubicBezTo>
                              <a:cubicBezTo>
                                <a:pt x="1428631" y="1416843"/>
                                <a:pt x="1405053" y="1412488"/>
                                <a:pt x="1382751" y="1405054"/>
                              </a:cubicBezTo>
                              <a:lnTo>
                                <a:pt x="1315844" y="1382751"/>
                              </a:lnTo>
                              <a:lnTo>
                                <a:pt x="1282390" y="1371600"/>
                              </a:lnTo>
                              <a:cubicBezTo>
                                <a:pt x="1274956" y="1364166"/>
                                <a:pt x="1268836" y="1355129"/>
                                <a:pt x="1260088" y="1349297"/>
                              </a:cubicBezTo>
                              <a:cubicBezTo>
                                <a:pt x="1211834" y="1317127"/>
                                <a:pt x="1200537" y="1326363"/>
                                <a:pt x="1137424" y="1315844"/>
                              </a:cubicBezTo>
                              <a:cubicBezTo>
                                <a:pt x="1118728" y="1312728"/>
                                <a:pt x="1100253" y="1308410"/>
                                <a:pt x="1081668" y="1304693"/>
                              </a:cubicBezTo>
                              <a:cubicBezTo>
                                <a:pt x="1074234" y="1297259"/>
                                <a:pt x="1068381" y="1287799"/>
                                <a:pt x="1059366" y="1282390"/>
                              </a:cubicBezTo>
                              <a:cubicBezTo>
                                <a:pt x="1042222" y="1272104"/>
                                <a:pt x="982146" y="1262486"/>
                                <a:pt x="970156" y="1260088"/>
                              </a:cubicBezTo>
                              <a:cubicBezTo>
                                <a:pt x="973873" y="1234068"/>
                                <a:pt x="973754" y="1207204"/>
                                <a:pt x="981307" y="1182029"/>
                              </a:cubicBezTo>
                              <a:cubicBezTo>
                                <a:pt x="987960" y="1159851"/>
                                <a:pt x="1022840" y="1129345"/>
                                <a:pt x="1037063" y="1115122"/>
                              </a:cubicBezTo>
                              <a:cubicBezTo>
                                <a:pt x="1044632" y="1084844"/>
                                <a:pt x="1055322" y="1045087"/>
                                <a:pt x="1059366" y="1014761"/>
                              </a:cubicBezTo>
                              <a:cubicBezTo>
                                <a:pt x="1064303" y="977733"/>
                                <a:pt x="1064837" y="940171"/>
                                <a:pt x="1070517" y="903249"/>
                              </a:cubicBezTo>
                              <a:cubicBezTo>
                                <a:pt x="1072304" y="891631"/>
                                <a:pt x="1074325" y="878974"/>
                                <a:pt x="1081668" y="869795"/>
                              </a:cubicBezTo>
                              <a:cubicBezTo>
                                <a:pt x="1090040" y="859330"/>
                                <a:pt x="1104657" y="855865"/>
                                <a:pt x="1115122" y="847493"/>
                              </a:cubicBezTo>
                              <a:cubicBezTo>
                                <a:pt x="1123332" y="840925"/>
                                <a:pt x="1129990" y="832624"/>
                                <a:pt x="1137424" y="825190"/>
                              </a:cubicBezTo>
                              <a:lnTo>
                                <a:pt x="1159727" y="758283"/>
                              </a:lnTo>
                              <a:lnTo>
                                <a:pt x="1170878" y="724829"/>
                              </a:lnTo>
                              <a:cubicBezTo>
                                <a:pt x="1159727" y="717395"/>
                                <a:pt x="1147600" y="711249"/>
                                <a:pt x="1137424" y="702527"/>
                              </a:cubicBezTo>
                              <a:cubicBezTo>
                                <a:pt x="1121459" y="688843"/>
                                <a:pt x="1092819" y="657922"/>
                                <a:pt x="1092819" y="657922"/>
                              </a:cubicBezTo>
                              <a:lnTo>
                                <a:pt x="1059366" y="557561"/>
                              </a:lnTo>
                              <a:cubicBezTo>
                                <a:pt x="1055649" y="546410"/>
                                <a:pt x="1054734" y="533887"/>
                                <a:pt x="1048214" y="524107"/>
                              </a:cubicBezTo>
                              <a:lnTo>
                                <a:pt x="1025912" y="490654"/>
                              </a:lnTo>
                              <a:cubicBezTo>
                                <a:pt x="1008226" y="437595"/>
                                <a:pt x="1011603" y="428163"/>
                                <a:pt x="981307" y="390293"/>
                              </a:cubicBezTo>
                              <a:cubicBezTo>
                                <a:pt x="974739" y="382083"/>
                                <a:pt x="966439" y="375424"/>
                                <a:pt x="959005" y="367990"/>
                              </a:cubicBezTo>
                              <a:cubicBezTo>
                                <a:pt x="935794" y="275152"/>
                                <a:pt x="964057" y="366945"/>
                                <a:pt x="925551" y="289932"/>
                              </a:cubicBezTo>
                              <a:cubicBezTo>
                                <a:pt x="919379" y="277588"/>
                                <a:pt x="904440" y="221400"/>
                                <a:pt x="903249" y="211873"/>
                              </a:cubicBezTo>
                              <a:cubicBezTo>
                                <a:pt x="901405" y="197119"/>
                                <a:pt x="877229" y="215590"/>
                                <a:pt x="880946" y="200722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0" o:spid="_x0000_s1026" style="position:absolute;margin-left:374.65pt;margin-top:218.4pt;width:395.1pt;height:307.3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18049,390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" path="m880946,200722v3717,-14868,858,-23374,44605,-78059c933923,112198,937767,98035,947853,89210v20172,-17651,44605,-29736,66908,-44605l1048214,22302,1081668,v63190,3717,127716,-2296,189571,11151c1297431,16845,1315844,40888,1338146,55756v46204,30803,20454,19052,78059,33454c1455117,115152,1488349,130989,1516566,167268v29378,37772,33910,62813,66907,89210c1593938,264850,1604609,273501,1616927,278780v68645,29420,22312,-11143,89209,33454c1714884,318066,1720229,327968,1728439,334536v84913,67931,-29312,-40460,78058,66908l1828800,423746v3717,11151,4631,23674,11151,33454c1863817,492999,1871785,490114,1906858,501805v26020,-3717,52448,-5241,78059,-11151c2007824,485368,2051824,468351,2051824,468351v14868,3717,31609,3028,44605,11151c2114260,490646,2126166,509239,2141034,524107v7434,7434,12328,18978,22302,22303c2258674,578188,2206917,565796,2319453,579863v11151,7434,33454,8901,33454,22303c2352907,613921,2329728,607609,2319453,613317v-23431,13017,-66907,44605,-66907,44605c2245112,669073,2238616,680910,2230244,691375v-6568,8210,-16471,13555,-22303,22303c2186271,746183,2194020,760129,2163336,780585v-11056,7370,-78058,31405,-78058,55756c2085278,849743,2108266,822411,2118731,814039v8210,-6568,14093,-15735,22303,-22303c2171914,767032,2172608,770061,2207941,758283v22303,-14868,41479,-36129,66908,-44605c2286000,709961,2296899,705378,2308302,702527v25444,-6361,63722,-9559,89210,-22303c2483983,636990,2380331,674800,2464419,646771v11151,-7434,20905,-17597,33454,-22303c2515620,617813,2534676,613317,2553629,613317v130338,,90339,11670,189571,22302c2923481,654935,2988733,657936,3155795,669073v26019,3717,52285,5996,78058,11151c3300704,693594,3230922,695156,3323063,702527v74197,5936,148683,7434,223025,11151c3551953,714851,3635951,730731,3646449,735980v23974,11987,41478,36129,66907,44605l3780263,802888v11151,3717,22050,8300,33454,11151c3912533,838743,3843030,824171,4025590,836341v22302,7434,43855,17693,66907,22303c4111082,862361,4129967,864808,4148253,869795v22681,6185,44101,16600,66908,22302c4229450,895669,4277223,906402,4293219,914400v11987,5994,22303,14868,33454,22302c4330245,950992,4340977,998764,4348975,1014761v15525,31049,31095,42246,55756,66907l4427034,1148575v3717,11151,4631,23674,11151,33454l4482790,1248936v3717,44605,5236,89448,11151,133815c4495494,1394402,4514872,1409685,4505092,1416205v-12751,8501,-29736,-7434,-44604,-11151c4434405,1407425,4324715,1385306,4315522,1449658v-2167,15172,7434,29737,11151,44605c4382429,1490546,4438368,1488962,4493941,1483112v15242,-1604,29925,-6747,44605,-11151c4561063,1465206,4605453,1449658,4605453,1449658v81776,3717,164050,1399,245327,11152c4864087,1462407,4873769,1474740,4884234,1483112v34503,27603,12997,18880,44605,55756c4961764,1577280,4975265,1575965,4995746,1616927v5257,10513,8601,21979,11151,33453c5011802,1672452,5014332,1694985,5018049,1717288v-7434,11151,-9494,29512,-22303,33453c4929082,1771253,4892648,1746535,4839629,1773044v-11987,5993,-21467,16308,-33454,22302c4788353,1804257,4744786,1812886,4728117,1817649v-31277,8936,-48322,16460,-78059,33453c4610434,1873745,4608315,1881696,4572000,1918010v-31782,31781,-16469,13551,-44605,55756c4531454,1985942,4556175,2026860,4516244,2029522v-159523,10635,-319669,7434,-479503,11151c3854712,2101349,4083115,2029080,3902927,2074127v-5,1,-83631,27876,-100361,33453c3791415,2111297,3778893,2112212,3769112,2118732v-43234,28822,-20740,18064,-66907,33453c3691054,2159619,3680998,2169045,3668751,2174488v-21483,9548,-66907,22302,-66907,22302c3586976,2193073,3565740,2198391,3557239,2185639v-17003,-25504,-14869,-59473,-22303,-89210c3531219,2081561,3534622,2062661,3523785,2051824r-33454,-33453c3468029,2022088,3444085,2020339,3423424,2029522v-55004,24446,-19218,37439,-44605,78058c3367675,2125411,3349082,2137317,3334214,2152185v-30615,30615,-12326,18978,-55756,33454c3271024,2196790,3261599,2206846,3256156,2219093v-9548,21483,-5680,50284,-22303,66907c3204990,2314864,3169132,2346350,3155795,2386361r-11151,33454c3148361,2445834,3140025,2476846,3155795,2497873v11372,15163,38335,3685,55756,11151c3221214,2513166,3226419,2523893,3233853,2531327v-3717,11151,-9048,21888,-11151,33453c3208820,2641130,3214935,2688449,3189249,2765502v-40674,122013,24195,-62802,-33454,66908c3146247,2853893,3133492,2899317,3133492,2899317v3717,33454,5618,67159,11152,100361c3157727,3078173,3182040,2983911,3144644,3133493v-3251,13002,-14869,22302,-22303,33453c3118624,3178097,3113293,3188835,3111190,3200400v-7668,42177,-6693,115975,-33454,156117c3069856,3368338,3049023,3404327,3033131,3412273v-21027,10513,-66907,22302,-66907,22302c2955073,3442009,2945017,3451435,2932770,3456878v-21483,9548,-66907,22302,-66907,22302c2854712,3486614,2844657,3496040,2832410,3501483v-21483,9548,-44605,14868,-66908,22302c2633246,3567870,2743822,3534516,2419814,3546088v-22302,14868,-41478,36129,-66907,44605l2219092,3635297v-11151,3717,-23673,4632,-33453,11152c2132562,3681833,2173044,3660262,2107580,3679902v-22517,6755,-44605,14869,-66907,22303l2007219,3713356v-11151,3717,-21927,8846,-33453,11151c1935427,3732175,1910162,3736308,1873405,3746810v-11302,3229,-23179,5443,-33454,11151c1816520,3770978,1798473,3794090,1773044,3802566v-80211,26736,19956,-5702,-78059,22302c1640966,3840302,1663396,3843365,1583473,3847171v-130003,6191,-260195,7434,-390293,11151c1155450,3870899,1106454,3888181,1070517,3891775r-111512,11152c877229,3899210,794955,3901528,713678,3891775v-13307,-1597,-23437,-13398,-33454,-22302c656650,3848519,635619,3824868,613317,3802566r-55756,-55756c550127,3739376,541090,3733255,535258,3724507v-14868,-22302,-22303,-52038,-44605,-66907c435330,3620716,466679,3644775,401444,3579541r-22303,-22302c371707,3549805,365587,3540768,356839,3534936v-22303,-14868,-47955,-25650,-66908,-44604c282497,3482898,277033,3472731,267629,3468029v-21027,-10513,-44605,-14868,-66907,-22302l167268,3434575r-33454,-11151l66907,3378819v-11151,-7434,-23977,-12825,-33454,-22302l,3323063v3717,-18585,4496,-38009,11151,-55756c15857,3254758,25081,3244319,33453,3233854v18160,-22701,30916,-28045,55757,-44605c96644,3178098,106233,3168114,111512,3155795v2574,-6007,15069,-68415,22302,-78059c149584,3056709,174990,3043849,189570,3021980v28135,-42201,12827,-23976,44605,-55756c245351,2932698,243612,2928138,267629,2899317v10096,-12115,23191,-21480,33454,-33454c313178,2851752,322638,2835536,334536,2821258v6731,-8077,15735,-14092,22303,-22302c365211,2788491,370769,2775967,379141,2765502v6568,-8210,15995,-13891,22303,-22302c417527,2721757,431181,2698595,446049,2676293v7434,-11151,18064,-20740,22302,-33454c472068,2631688,474245,2619899,479502,2609385v14065,-28130,23864,-35014,44605,-55756c527824,2542478,530001,2530689,535258,2520175v14065,-28130,23864,-35014,44605,-55756c599490,2405538,584495,2440743,635619,2364058v14268,-21402,43733,-70333,66908,-78058l735980,2274849v74713,-74713,41173,-33884,100361,-122664l858644,2118732v3717,-11151,4319,-23889,11151,-33454c882017,2068168,899532,2055541,914400,2040673v11151,-11151,24705,-20333,33453,-33454l970156,1973766v3717,-11151,5443,-23179,11151,-33454c994324,1916881,1025912,1873405,1025912,1873405v112459,37485,-62001,-19716,78058,22302c1126488,1902462,1151317,1904969,1170878,1918010v11151,7434,20106,21089,33453,22302c1315447,1950413,1427356,1947746,1538868,1951463v44605,-3717,89448,-5236,133815,-11151c1684334,1938759,1696057,1935209,1706136,1929161v9015,-5409,14869,-14869,22303,-22303c1724722,1880839,1717288,1855083,1717288,1828800v,-23063,6620,-91300,22302,-122664c1745583,1694149,1754458,1683834,1761892,1672683v-12300,-36900,-18856,-73193,-66907,-89210l1628078,1561171r-33454,-11152c1515158,1470556,1605340,1556362,1527717,1494263v-8210,-6568,-14093,-15734,-22303,-22302c1494949,1463589,1482426,1458030,1471961,1449658v-8210,-6568,-12899,-17600,-22303,-22302c1428631,1416843,1405053,1412488,1382751,1405054r-66907,-22303l1282390,1371600v-7434,-7434,-13554,-16471,-22302,-22303c1211834,1317127,1200537,1326363,1137424,1315844v-18696,-3116,-37171,-7434,-55756,-11151c1074234,1297259,1068381,1287799,1059366,1282390v-17144,-10286,-77220,-19904,-89210,-22302c973873,1234068,973754,1207204,981307,1182029v6653,-22178,41533,-52684,55756,-66907c1044632,1084844,1055322,1045087,1059366,1014761v4937,-37028,5471,-74590,11151,-111512c1072304,891631,1074325,878974,1081668,869795v8372,-10465,22989,-13930,33454,-22302c1123332,840925,1129990,832624,1137424,825190r22303,-66907l1170878,724829v-11151,-7434,-23278,-13580,-33454,-22302c1121459,688843,1092819,657922,1092819,657922l1059366,557561v-3717,-11151,-4632,-23674,-11152,-33454l1025912,490654v-17686,-53059,-14309,-62491,-44605,-100361c974739,382083,966439,375424,959005,367990v-23211,-92838,5052,-1045,-33454,-78058c919379,277588,904440,221400,903249,211873v-1844,-14754,-26020,3717,-22303,-11151xe" filled="f" stroked="f" strokeweight="2pt">
                <v:path arrowok="t" o:connecttype="custom" o:connectlocs="880897,200711;925500,122656;947800,89205;1014705,44603;1048156,22301;1081608,0;1271168,11150;1338072,55753;1416126,89205;1516482,167259;1583385,256464;1616837,278765;1706041,312217;1728343,334517;1806397,401422;1828698,423722;1839849,457175;1906752,501777;1984807,490627;2051710,468325;2096312,479475;2140915,524078;2163216,546380;2319324,579831;2352776,602133;2319324,613283;2252421,657885;2230120,691337;2207818,713638;2163216,780542;2085162,836295;2118613,813994;2140915,791692;2207818,758241;2274723,713638;2308174,702488;2397379,680186;2464282,646735;2497734,624433;2553487,613283;2743047,635584;3155620,669036;3233673,680186;3322878,702488;3545891,713638;3646246,735939;3713150,780542;3780053,802843;3813505,813994;4025366,836295;4092269,858596;4148022,869747;4214927,892047;4292980,914349;4326432,936650;4348733,1014705;4404486,1081608;4426788,1148511;4437938,1181963;4482541,1248867;4493691,1382674;4504842,1416126;4460240,1404976;4315282,1449577;4326432,1494180;4493691,1483030;4538294,1471879;4605197,1449577;4850510,1460729;4883962,1483030;4928565,1538782;4995468,1616837;5006619,1650288;5017770,1717193;4995468,1750644;4839360,1772945;4805908,1795246;4727854,1817548;4649799,1850999;4571746,1917903;4527143,1973656;4515993,2029409;4036517,2040560;3902710,2074012;3802355,2107463;3768902,2118614;3701999,2152065;3668547,2174367;3601644,2196668;3557041,2185517;3534739,2096312;3523589,2051710;3490137,2018259;3423234,2029409;3378631,2107463;3334029,2152065;3278276,2185517;3255975,2218970;3233673,2285873;3155620,2386228;3144469,2419680;3155620,2497734;3211372,2508885;3233673,2531186;3222523,2564637;3189072,2765348;3155620,2832253;3133318,2899156;3144469,2999511;3144469,3133319;3122167,3166770;3111017,3200222;3077565,3356330;3032962,3412083;2966059,3434384;2932607,3456686;2865704,3478987;2832253,3501288;2765348,3523589;2419679,3545891;2352776,3590493;2218969,3635095;2185517,3646246;2107463,3679697;2040560,3701999;2007107,3713150;1973656,3724300;1873301,3746602;1839849,3757752;1772945,3802355;1694891,3824655;1583385,3846957;1193114,3858107;1070457,3891559;958952,3902710;713638,3891559;680186,3869258;613283,3802355;557530,3746602;535228,3724300;490626,3657397;401422,3579342;379120,3557041;356819,3534739;289915,3490138;267614,3467836;200711,3445535;167259,3434384;133807,3423234;66903,3378631;33451,3356330;0,3322878;11150,3267125;33451,3233674;89205,3189072;111506,3155620;133807,3077565;189559,3021812;234162,2966059;267614,2899156;301066,2865704;334517,2821101;356819,2798800;379120,2765348;401422,2743047;446024,2676144;468325,2642692;479475,2609240;524078,2553487;535228,2520035;579831,2464282;635584,2363927;702488,2285873;735939,2274723;836295,2152065;858596,2118614;869747,2085162;914349,2040560;947800,2007107;970102,1973656;981252,1940204;1025855,1873301;1103909,1895602;1170813,1917903;1204264,1940204;1538782,1951355;1672590,1940204;1706041,1929054;1728343,1906752;1717193,1828698;1739493,1706041;1761794,1672590;1694891,1583385;1627987,1561084;1594535,1549933;1527632,1494180;1505330,1471879;1471879,1449577;1449577,1427277;1382674,1404976;1315771,1382674;1282319,1371524;1260018,1349222;1137361,1315771;1081608,1304620;1059307,1282319;970102,1260018;981252,1181963;1037005,1115060;1059307,1014705;1070457,903199;1081608,869747;1115060,847446;1137361,825144;1159663,758241;1170813,724789;1137361,702488;1092758,657885;1059307,557530;1048156,524078;1025855,490627;981252,390271;958952,367970;925500,289916;903199,211861;880897,2007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36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9526D5" wp14:editId="4EFF8368">
                <wp:simplePos x="0" y="0"/>
                <wp:positionH relativeFrom="column">
                  <wp:posOffset>5159695</wp:posOffset>
                </wp:positionH>
                <wp:positionV relativeFrom="paragraph">
                  <wp:posOffset>5115591</wp:posOffset>
                </wp:positionV>
                <wp:extent cx="267743" cy="245327"/>
                <wp:effectExtent l="0" t="0" r="0" b="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43" cy="245327"/>
                        </a:xfrm>
                        <a:custGeom>
                          <a:avLst/>
                          <a:gdLst>
                            <a:gd name="connsiteX0" fmla="*/ 267743 w 267743"/>
                            <a:gd name="connsiteY0" fmla="*/ 11151 h 245327"/>
                            <a:gd name="connsiteX1" fmla="*/ 211987 w 267743"/>
                            <a:gd name="connsiteY1" fmla="*/ 0 h 245327"/>
                            <a:gd name="connsiteX2" fmla="*/ 100475 w 267743"/>
                            <a:gd name="connsiteY2" fmla="*/ 33454 h 245327"/>
                            <a:gd name="connsiteX3" fmla="*/ 67021 w 267743"/>
                            <a:gd name="connsiteY3" fmla="*/ 44605 h 245327"/>
                            <a:gd name="connsiteX4" fmla="*/ 33567 w 267743"/>
                            <a:gd name="connsiteY4" fmla="*/ 55756 h 245327"/>
                            <a:gd name="connsiteX5" fmla="*/ 11265 w 267743"/>
                            <a:gd name="connsiteY5" fmla="*/ 78059 h 245327"/>
                            <a:gd name="connsiteX6" fmla="*/ 11265 w 267743"/>
                            <a:gd name="connsiteY6" fmla="*/ 156117 h 245327"/>
                            <a:gd name="connsiteX7" fmla="*/ 55870 w 267743"/>
                            <a:gd name="connsiteY7" fmla="*/ 223024 h 245327"/>
                            <a:gd name="connsiteX8" fmla="*/ 67021 w 267743"/>
                            <a:gd name="connsiteY8" fmla="*/ 245327 h 2453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7743" h="245327">
                              <a:moveTo>
                                <a:pt x="267743" y="11151"/>
                              </a:moveTo>
                              <a:cubicBezTo>
                                <a:pt x="249158" y="7434"/>
                                <a:pt x="230940" y="0"/>
                                <a:pt x="211987" y="0"/>
                              </a:cubicBezTo>
                              <a:cubicBezTo>
                                <a:pt x="195131" y="0"/>
                                <a:pt x="104372" y="32155"/>
                                <a:pt x="100475" y="33454"/>
                              </a:cubicBezTo>
                              <a:lnTo>
                                <a:pt x="67021" y="44605"/>
                              </a:lnTo>
                              <a:lnTo>
                                <a:pt x="33567" y="55756"/>
                              </a:lnTo>
                              <a:cubicBezTo>
                                <a:pt x="26133" y="63190"/>
                                <a:pt x="16674" y="69044"/>
                                <a:pt x="11265" y="78059"/>
                              </a:cubicBezTo>
                              <a:cubicBezTo>
                                <a:pt x="-4692" y="104654"/>
                                <a:pt x="-2790" y="128008"/>
                                <a:pt x="11265" y="156117"/>
                              </a:cubicBezTo>
                              <a:cubicBezTo>
                                <a:pt x="23252" y="180091"/>
                                <a:pt x="43883" y="199049"/>
                                <a:pt x="55870" y="223024"/>
                              </a:cubicBezTo>
                              <a:lnTo>
                                <a:pt x="67021" y="245327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" o:spid="_x0000_s1026" style="position:absolute;margin-left:406.3pt;margin-top:402.8pt;width:21.1pt;height:1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743,24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" path="m267743,11151c249158,7434,230940,,211987,,195131,,104372,32155,100475,33454l67021,44605,33567,55756c26133,63190,16674,69044,11265,78059v-15957,26595,-14055,49949,,78058c23252,180091,43883,199049,55870,223024r11151,22303e" filled="f" stroked="f" strokeweight="2pt">
                <v:path arrowok="t" o:connecttype="custom" o:connectlocs="267743,11151;211987,0;100475,33454;67021,44605;33567,55756;11265,78059;11265,156117;55870,223024;67021,245327" o:connectangles="0,0,0,0,0,0,0,0,0"/>
              </v:shape>
            </w:pict>
          </mc:Fallback>
        </mc:AlternateContent>
      </w:r>
      <w:r w:rsidR="00687D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1184E" wp14:editId="16EE34EA">
                <wp:simplePos x="0" y="0"/>
                <wp:positionH relativeFrom="column">
                  <wp:posOffset>2817794</wp:posOffset>
                </wp:positionH>
                <wp:positionV relativeFrom="paragraph">
                  <wp:posOffset>4335006</wp:posOffset>
                </wp:positionV>
                <wp:extent cx="2910727" cy="1784195"/>
                <wp:effectExtent l="0" t="0" r="0" b="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727" cy="1784195"/>
                        </a:xfrm>
                        <a:custGeom>
                          <a:avLst/>
                          <a:gdLst>
                            <a:gd name="connsiteX0" fmla="*/ 2910727 w 2910727"/>
                            <a:gd name="connsiteY0" fmla="*/ 278780 h 1784195"/>
                            <a:gd name="connsiteX1" fmla="*/ 2854971 w 2910727"/>
                            <a:gd name="connsiteY1" fmla="*/ 234175 h 1784195"/>
                            <a:gd name="connsiteX2" fmla="*/ 2821517 w 2910727"/>
                            <a:gd name="connsiteY2" fmla="*/ 178419 h 1784195"/>
                            <a:gd name="connsiteX3" fmla="*/ 2776912 w 2910727"/>
                            <a:gd name="connsiteY3" fmla="*/ 144965 h 1784195"/>
                            <a:gd name="connsiteX4" fmla="*/ 2743459 w 2910727"/>
                            <a:gd name="connsiteY4" fmla="*/ 122663 h 1784195"/>
                            <a:gd name="connsiteX5" fmla="*/ 2687702 w 2910727"/>
                            <a:gd name="connsiteY5" fmla="*/ 78058 h 1784195"/>
                            <a:gd name="connsiteX6" fmla="*/ 2654249 w 2910727"/>
                            <a:gd name="connsiteY6" fmla="*/ 66907 h 1784195"/>
                            <a:gd name="connsiteX7" fmla="*/ 2542737 w 2910727"/>
                            <a:gd name="connsiteY7" fmla="*/ 44604 h 1784195"/>
                            <a:gd name="connsiteX8" fmla="*/ 2520434 w 2910727"/>
                            <a:gd name="connsiteY8" fmla="*/ 22302 h 1784195"/>
                            <a:gd name="connsiteX9" fmla="*/ 2453527 w 2910727"/>
                            <a:gd name="connsiteY9" fmla="*/ 0 h 1784195"/>
                            <a:gd name="connsiteX10" fmla="*/ 2375468 w 2910727"/>
                            <a:gd name="connsiteY10" fmla="*/ 11151 h 1784195"/>
                            <a:gd name="connsiteX11" fmla="*/ 2353166 w 2910727"/>
                            <a:gd name="connsiteY11" fmla="*/ 44604 h 1784195"/>
                            <a:gd name="connsiteX12" fmla="*/ 2297410 w 2910727"/>
                            <a:gd name="connsiteY12" fmla="*/ 78058 h 1784195"/>
                            <a:gd name="connsiteX13" fmla="*/ 2275107 w 2910727"/>
                            <a:gd name="connsiteY13" fmla="*/ 100361 h 1784195"/>
                            <a:gd name="connsiteX14" fmla="*/ 2208200 w 2910727"/>
                            <a:gd name="connsiteY14" fmla="*/ 122663 h 1784195"/>
                            <a:gd name="connsiteX15" fmla="*/ 2174746 w 2910727"/>
                            <a:gd name="connsiteY15" fmla="*/ 133814 h 1784195"/>
                            <a:gd name="connsiteX16" fmla="*/ 2130141 w 2910727"/>
                            <a:gd name="connsiteY16" fmla="*/ 156117 h 1784195"/>
                            <a:gd name="connsiteX17" fmla="*/ 2096688 w 2910727"/>
                            <a:gd name="connsiteY17" fmla="*/ 178419 h 1784195"/>
                            <a:gd name="connsiteX18" fmla="*/ 2063234 w 2910727"/>
                            <a:gd name="connsiteY18" fmla="*/ 189570 h 1784195"/>
                            <a:gd name="connsiteX19" fmla="*/ 2007478 w 2910727"/>
                            <a:gd name="connsiteY19" fmla="*/ 234175 h 1784195"/>
                            <a:gd name="connsiteX20" fmla="*/ 1907117 w 2910727"/>
                            <a:gd name="connsiteY20" fmla="*/ 267629 h 1784195"/>
                            <a:gd name="connsiteX21" fmla="*/ 1728698 w 2910727"/>
                            <a:gd name="connsiteY21" fmla="*/ 289931 h 1784195"/>
                            <a:gd name="connsiteX22" fmla="*/ 1561429 w 2910727"/>
                            <a:gd name="connsiteY22" fmla="*/ 278780 h 1784195"/>
                            <a:gd name="connsiteX23" fmla="*/ 1405312 w 2910727"/>
                            <a:gd name="connsiteY23" fmla="*/ 245326 h 1784195"/>
                            <a:gd name="connsiteX24" fmla="*/ 1316102 w 2910727"/>
                            <a:gd name="connsiteY24" fmla="*/ 234175 h 1784195"/>
                            <a:gd name="connsiteX25" fmla="*/ 1104229 w 2910727"/>
                            <a:gd name="connsiteY25" fmla="*/ 245326 h 1784195"/>
                            <a:gd name="connsiteX26" fmla="*/ 1059624 w 2910727"/>
                            <a:gd name="connsiteY26" fmla="*/ 256478 h 1784195"/>
                            <a:gd name="connsiteX27" fmla="*/ 959263 w 2910727"/>
                            <a:gd name="connsiteY27" fmla="*/ 267629 h 1784195"/>
                            <a:gd name="connsiteX28" fmla="*/ 925810 w 2910727"/>
                            <a:gd name="connsiteY28" fmla="*/ 278780 h 1784195"/>
                            <a:gd name="connsiteX29" fmla="*/ 713937 w 2910727"/>
                            <a:gd name="connsiteY29" fmla="*/ 301083 h 1784195"/>
                            <a:gd name="connsiteX30" fmla="*/ 635878 w 2910727"/>
                            <a:gd name="connsiteY30" fmla="*/ 323385 h 1784195"/>
                            <a:gd name="connsiteX31" fmla="*/ 535517 w 2910727"/>
                            <a:gd name="connsiteY31" fmla="*/ 356839 h 1784195"/>
                            <a:gd name="connsiteX32" fmla="*/ 502063 w 2910727"/>
                            <a:gd name="connsiteY32" fmla="*/ 367990 h 1784195"/>
                            <a:gd name="connsiteX33" fmla="*/ 435156 w 2910727"/>
                            <a:gd name="connsiteY33" fmla="*/ 379141 h 1784195"/>
                            <a:gd name="connsiteX34" fmla="*/ 323644 w 2910727"/>
                            <a:gd name="connsiteY34" fmla="*/ 412595 h 1784195"/>
                            <a:gd name="connsiteX35" fmla="*/ 234434 w 2910727"/>
                            <a:gd name="connsiteY35" fmla="*/ 479502 h 1784195"/>
                            <a:gd name="connsiteX36" fmla="*/ 212132 w 2910727"/>
                            <a:gd name="connsiteY36" fmla="*/ 512956 h 1784195"/>
                            <a:gd name="connsiteX37" fmla="*/ 189829 w 2910727"/>
                            <a:gd name="connsiteY37" fmla="*/ 591014 h 1784195"/>
                            <a:gd name="connsiteX38" fmla="*/ 178678 w 2910727"/>
                            <a:gd name="connsiteY38" fmla="*/ 624468 h 1784195"/>
                            <a:gd name="connsiteX39" fmla="*/ 156376 w 2910727"/>
                            <a:gd name="connsiteY39" fmla="*/ 735980 h 1784195"/>
                            <a:gd name="connsiteX40" fmla="*/ 134073 w 2910727"/>
                            <a:gd name="connsiteY40" fmla="*/ 802887 h 1784195"/>
                            <a:gd name="connsiteX41" fmla="*/ 111771 w 2910727"/>
                            <a:gd name="connsiteY41" fmla="*/ 836341 h 1784195"/>
                            <a:gd name="connsiteX42" fmla="*/ 56015 w 2910727"/>
                            <a:gd name="connsiteY42" fmla="*/ 892097 h 1784195"/>
                            <a:gd name="connsiteX43" fmla="*/ 33712 w 2910727"/>
                            <a:gd name="connsiteY43" fmla="*/ 914400 h 1784195"/>
                            <a:gd name="connsiteX44" fmla="*/ 11410 w 2910727"/>
                            <a:gd name="connsiteY44" fmla="*/ 947853 h 1784195"/>
                            <a:gd name="connsiteX45" fmla="*/ 259 w 2910727"/>
                            <a:gd name="connsiteY45" fmla="*/ 981307 h 1784195"/>
                            <a:gd name="connsiteX46" fmla="*/ 22561 w 2910727"/>
                            <a:gd name="connsiteY46" fmla="*/ 1014761 h 1784195"/>
                            <a:gd name="connsiteX47" fmla="*/ 56015 w 2910727"/>
                            <a:gd name="connsiteY47" fmla="*/ 1037063 h 1784195"/>
                            <a:gd name="connsiteX48" fmla="*/ 290190 w 2910727"/>
                            <a:gd name="connsiteY48" fmla="*/ 1059365 h 1784195"/>
                            <a:gd name="connsiteX49" fmla="*/ 424005 w 2910727"/>
                            <a:gd name="connsiteY49" fmla="*/ 1103970 h 1784195"/>
                            <a:gd name="connsiteX50" fmla="*/ 490912 w 2910727"/>
                            <a:gd name="connsiteY50" fmla="*/ 1126273 h 1784195"/>
                            <a:gd name="connsiteX51" fmla="*/ 546668 w 2910727"/>
                            <a:gd name="connsiteY51" fmla="*/ 1137424 h 1784195"/>
                            <a:gd name="connsiteX52" fmla="*/ 580122 w 2910727"/>
                            <a:gd name="connsiteY52" fmla="*/ 1148575 h 1784195"/>
                            <a:gd name="connsiteX53" fmla="*/ 635878 w 2910727"/>
                            <a:gd name="connsiteY53" fmla="*/ 1159726 h 1784195"/>
                            <a:gd name="connsiteX54" fmla="*/ 758541 w 2910727"/>
                            <a:gd name="connsiteY54" fmla="*/ 1193180 h 1784195"/>
                            <a:gd name="connsiteX55" fmla="*/ 791995 w 2910727"/>
                            <a:gd name="connsiteY55" fmla="*/ 1215483 h 1784195"/>
                            <a:gd name="connsiteX56" fmla="*/ 914659 w 2910727"/>
                            <a:gd name="connsiteY56" fmla="*/ 1237785 h 1784195"/>
                            <a:gd name="connsiteX57" fmla="*/ 1048473 w 2910727"/>
                            <a:gd name="connsiteY57" fmla="*/ 1326995 h 1784195"/>
                            <a:gd name="connsiteX58" fmla="*/ 1081927 w 2910727"/>
                            <a:gd name="connsiteY58" fmla="*/ 1349297 h 1784195"/>
                            <a:gd name="connsiteX59" fmla="*/ 1148834 w 2910727"/>
                            <a:gd name="connsiteY59" fmla="*/ 1371600 h 1784195"/>
                            <a:gd name="connsiteX60" fmla="*/ 1204590 w 2910727"/>
                            <a:gd name="connsiteY60" fmla="*/ 1405053 h 1784195"/>
                            <a:gd name="connsiteX61" fmla="*/ 1226893 w 2910727"/>
                            <a:gd name="connsiteY61" fmla="*/ 1427356 h 1784195"/>
                            <a:gd name="connsiteX62" fmla="*/ 1260346 w 2910727"/>
                            <a:gd name="connsiteY62" fmla="*/ 1438507 h 1784195"/>
                            <a:gd name="connsiteX63" fmla="*/ 1293800 w 2910727"/>
                            <a:gd name="connsiteY63" fmla="*/ 1460809 h 1784195"/>
                            <a:gd name="connsiteX64" fmla="*/ 1360707 w 2910727"/>
                            <a:gd name="connsiteY64" fmla="*/ 1483112 h 1784195"/>
                            <a:gd name="connsiteX65" fmla="*/ 1394161 w 2910727"/>
                            <a:gd name="connsiteY65" fmla="*/ 1505414 h 1784195"/>
                            <a:gd name="connsiteX66" fmla="*/ 1461068 w 2910727"/>
                            <a:gd name="connsiteY66" fmla="*/ 1527717 h 1784195"/>
                            <a:gd name="connsiteX67" fmla="*/ 1516824 w 2910727"/>
                            <a:gd name="connsiteY67" fmla="*/ 1572322 h 1784195"/>
                            <a:gd name="connsiteX68" fmla="*/ 1572581 w 2910727"/>
                            <a:gd name="connsiteY68" fmla="*/ 1628078 h 1784195"/>
                            <a:gd name="connsiteX69" fmla="*/ 1583732 w 2910727"/>
                            <a:gd name="connsiteY69" fmla="*/ 1661531 h 1784195"/>
                            <a:gd name="connsiteX70" fmla="*/ 1606034 w 2910727"/>
                            <a:gd name="connsiteY70" fmla="*/ 1683834 h 1784195"/>
                            <a:gd name="connsiteX71" fmla="*/ 1639488 w 2910727"/>
                            <a:gd name="connsiteY71" fmla="*/ 1706136 h 1784195"/>
                            <a:gd name="connsiteX72" fmla="*/ 1739849 w 2910727"/>
                            <a:gd name="connsiteY72" fmla="*/ 1739590 h 1784195"/>
                            <a:gd name="connsiteX73" fmla="*/ 1840210 w 2910727"/>
                            <a:gd name="connsiteY73" fmla="*/ 1773044 h 1784195"/>
                            <a:gd name="connsiteX74" fmla="*/ 1873663 w 2910727"/>
                            <a:gd name="connsiteY74" fmla="*/ 1784195 h 1784195"/>
                            <a:gd name="connsiteX75" fmla="*/ 1918268 w 2910727"/>
                            <a:gd name="connsiteY75" fmla="*/ 1784195 h 1784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</a:cxnLst>
                          <a:rect l="l" t="t" r="r" b="b"/>
                          <a:pathLst>
                            <a:path w="2910727" h="1784195">
                              <a:moveTo>
                                <a:pt x="2910727" y="278780"/>
                              </a:moveTo>
                              <a:cubicBezTo>
                                <a:pt x="2892142" y="263912"/>
                                <a:pt x="2870460" y="252246"/>
                                <a:pt x="2854971" y="234175"/>
                              </a:cubicBezTo>
                              <a:cubicBezTo>
                                <a:pt x="2777990" y="144364"/>
                                <a:pt x="2908040" y="250522"/>
                                <a:pt x="2821517" y="178419"/>
                              </a:cubicBezTo>
                              <a:cubicBezTo>
                                <a:pt x="2807239" y="166521"/>
                                <a:pt x="2792036" y="155768"/>
                                <a:pt x="2776912" y="144965"/>
                              </a:cubicBezTo>
                              <a:cubicBezTo>
                                <a:pt x="2766006" y="137175"/>
                                <a:pt x="2753924" y="131035"/>
                                <a:pt x="2743459" y="122663"/>
                              </a:cubicBezTo>
                              <a:cubicBezTo>
                                <a:pt x="2708887" y="95006"/>
                                <a:pt x="2733462" y="100938"/>
                                <a:pt x="2687702" y="78058"/>
                              </a:cubicBezTo>
                              <a:cubicBezTo>
                                <a:pt x="2677189" y="72801"/>
                                <a:pt x="2665551" y="70136"/>
                                <a:pt x="2654249" y="66907"/>
                              </a:cubicBezTo>
                              <a:cubicBezTo>
                                <a:pt x="2607675" y="53600"/>
                                <a:pt x="2595306" y="53366"/>
                                <a:pt x="2542737" y="44604"/>
                              </a:cubicBezTo>
                              <a:cubicBezTo>
                                <a:pt x="2535303" y="37170"/>
                                <a:pt x="2529838" y="27004"/>
                                <a:pt x="2520434" y="22302"/>
                              </a:cubicBezTo>
                              <a:cubicBezTo>
                                <a:pt x="2499407" y="11789"/>
                                <a:pt x="2453527" y="0"/>
                                <a:pt x="2453527" y="0"/>
                              </a:cubicBezTo>
                              <a:cubicBezTo>
                                <a:pt x="2427507" y="3717"/>
                                <a:pt x="2399487" y="476"/>
                                <a:pt x="2375468" y="11151"/>
                              </a:cubicBezTo>
                              <a:cubicBezTo>
                                <a:pt x="2363221" y="16594"/>
                                <a:pt x="2361538" y="34139"/>
                                <a:pt x="2353166" y="44604"/>
                              </a:cubicBezTo>
                              <a:cubicBezTo>
                                <a:pt x="2330901" y="72435"/>
                                <a:pt x="2331503" y="66694"/>
                                <a:pt x="2297410" y="78058"/>
                              </a:cubicBezTo>
                              <a:cubicBezTo>
                                <a:pt x="2289976" y="85492"/>
                                <a:pt x="2284511" y="95659"/>
                                <a:pt x="2275107" y="100361"/>
                              </a:cubicBezTo>
                              <a:cubicBezTo>
                                <a:pt x="2254080" y="110874"/>
                                <a:pt x="2230502" y="115229"/>
                                <a:pt x="2208200" y="122663"/>
                              </a:cubicBezTo>
                              <a:cubicBezTo>
                                <a:pt x="2197049" y="126380"/>
                                <a:pt x="2185259" y="128557"/>
                                <a:pt x="2174746" y="133814"/>
                              </a:cubicBezTo>
                              <a:cubicBezTo>
                                <a:pt x="2159878" y="141248"/>
                                <a:pt x="2144574" y="147869"/>
                                <a:pt x="2130141" y="156117"/>
                              </a:cubicBezTo>
                              <a:cubicBezTo>
                                <a:pt x="2118505" y="162766"/>
                                <a:pt x="2108675" y="172426"/>
                                <a:pt x="2096688" y="178419"/>
                              </a:cubicBezTo>
                              <a:cubicBezTo>
                                <a:pt x="2086174" y="183676"/>
                                <a:pt x="2074385" y="185853"/>
                                <a:pt x="2063234" y="189570"/>
                              </a:cubicBezTo>
                              <a:cubicBezTo>
                                <a:pt x="2042488" y="210316"/>
                                <a:pt x="2035616" y="220106"/>
                                <a:pt x="2007478" y="234175"/>
                              </a:cubicBezTo>
                              <a:cubicBezTo>
                                <a:pt x="1974754" y="250537"/>
                                <a:pt x="1942612" y="260530"/>
                                <a:pt x="1907117" y="267629"/>
                              </a:cubicBezTo>
                              <a:cubicBezTo>
                                <a:pt x="1837947" y="281463"/>
                                <a:pt x="1805568" y="282244"/>
                                <a:pt x="1728698" y="289931"/>
                              </a:cubicBezTo>
                              <a:cubicBezTo>
                                <a:pt x="1672942" y="286214"/>
                                <a:pt x="1616911" y="285438"/>
                                <a:pt x="1561429" y="278780"/>
                              </a:cubicBezTo>
                              <a:cubicBezTo>
                                <a:pt x="1292343" y="246490"/>
                                <a:pt x="1544324" y="268495"/>
                                <a:pt x="1405312" y="245326"/>
                              </a:cubicBezTo>
                              <a:cubicBezTo>
                                <a:pt x="1375752" y="240399"/>
                                <a:pt x="1345839" y="237892"/>
                                <a:pt x="1316102" y="234175"/>
                              </a:cubicBezTo>
                              <a:cubicBezTo>
                                <a:pt x="1245478" y="237892"/>
                                <a:pt x="1174685" y="239199"/>
                                <a:pt x="1104229" y="245326"/>
                              </a:cubicBezTo>
                              <a:cubicBezTo>
                                <a:pt x="1088961" y="246654"/>
                                <a:pt x="1074772" y="254148"/>
                                <a:pt x="1059624" y="256478"/>
                              </a:cubicBezTo>
                              <a:cubicBezTo>
                                <a:pt x="1026356" y="261596"/>
                                <a:pt x="992717" y="263912"/>
                                <a:pt x="959263" y="267629"/>
                              </a:cubicBezTo>
                              <a:cubicBezTo>
                                <a:pt x="948112" y="271346"/>
                                <a:pt x="937336" y="276475"/>
                                <a:pt x="925810" y="278780"/>
                              </a:cubicBezTo>
                              <a:cubicBezTo>
                                <a:pt x="863382" y="291265"/>
                                <a:pt x="771870" y="296255"/>
                                <a:pt x="713937" y="301083"/>
                              </a:cubicBezTo>
                              <a:cubicBezTo>
                                <a:pt x="601499" y="338561"/>
                                <a:pt x="775911" y="281376"/>
                                <a:pt x="635878" y="323385"/>
                              </a:cubicBezTo>
                              <a:cubicBezTo>
                                <a:pt x="635805" y="323407"/>
                                <a:pt x="552280" y="351251"/>
                                <a:pt x="535517" y="356839"/>
                              </a:cubicBezTo>
                              <a:cubicBezTo>
                                <a:pt x="524366" y="360556"/>
                                <a:pt x="513658" y="366058"/>
                                <a:pt x="502063" y="367990"/>
                              </a:cubicBezTo>
                              <a:lnTo>
                                <a:pt x="435156" y="379141"/>
                              </a:lnTo>
                              <a:cubicBezTo>
                                <a:pt x="339918" y="442634"/>
                                <a:pt x="493247" y="347363"/>
                                <a:pt x="323644" y="412595"/>
                              </a:cubicBezTo>
                              <a:cubicBezTo>
                                <a:pt x="303039" y="420520"/>
                                <a:pt x="254098" y="454922"/>
                                <a:pt x="234434" y="479502"/>
                              </a:cubicBezTo>
                              <a:cubicBezTo>
                                <a:pt x="226062" y="489967"/>
                                <a:pt x="218126" y="500969"/>
                                <a:pt x="212132" y="512956"/>
                              </a:cubicBezTo>
                              <a:cubicBezTo>
                                <a:pt x="203221" y="530778"/>
                                <a:pt x="194592" y="574345"/>
                                <a:pt x="189829" y="591014"/>
                              </a:cubicBezTo>
                              <a:cubicBezTo>
                                <a:pt x="186600" y="602316"/>
                                <a:pt x="181228" y="612993"/>
                                <a:pt x="178678" y="624468"/>
                              </a:cubicBezTo>
                              <a:cubicBezTo>
                                <a:pt x="161457" y="701962"/>
                                <a:pt x="175417" y="672511"/>
                                <a:pt x="156376" y="735980"/>
                              </a:cubicBezTo>
                              <a:cubicBezTo>
                                <a:pt x="149621" y="758497"/>
                                <a:pt x="147113" y="783326"/>
                                <a:pt x="134073" y="802887"/>
                              </a:cubicBezTo>
                              <a:cubicBezTo>
                                <a:pt x="126639" y="814038"/>
                                <a:pt x="120596" y="826255"/>
                                <a:pt x="111771" y="836341"/>
                              </a:cubicBezTo>
                              <a:cubicBezTo>
                                <a:pt x="94463" y="856122"/>
                                <a:pt x="74600" y="873512"/>
                                <a:pt x="56015" y="892097"/>
                              </a:cubicBezTo>
                              <a:cubicBezTo>
                                <a:pt x="48581" y="899531"/>
                                <a:pt x="39544" y="905652"/>
                                <a:pt x="33712" y="914400"/>
                              </a:cubicBezTo>
                              <a:lnTo>
                                <a:pt x="11410" y="947853"/>
                              </a:lnTo>
                              <a:cubicBezTo>
                                <a:pt x="7693" y="959004"/>
                                <a:pt x="-1673" y="969712"/>
                                <a:pt x="259" y="981307"/>
                              </a:cubicBezTo>
                              <a:cubicBezTo>
                                <a:pt x="2462" y="994527"/>
                                <a:pt x="13084" y="1005284"/>
                                <a:pt x="22561" y="1014761"/>
                              </a:cubicBezTo>
                              <a:cubicBezTo>
                                <a:pt x="32038" y="1024238"/>
                                <a:pt x="44028" y="1031069"/>
                                <a:pt x="56015" y="1037063"/>
                              </a:cubicBezTo>
                              <a:cubicBezTo>
                                <a:pt x="116657" y="1067383"/>
                                <a:pt x="285152" y="1059085"/>
                                <a:pt x="290190" y="1059365"/>
                              </a:cubicBezTo>
                              <a:lnTo>
                                <a:pt x="424005" y="1103970"/>
                              </a:lnTo>
                              <a:lnTo>
                                <a:pt x="490912" y="1126273"/>
                              </a:lnTo>
                              <a:cubicBezTo>
                                <a:pt x="509497" y="1129990"/>
                                <a:pt x="528280" y="1132827"/>
                                <a:pt x="546668" y="1137424"/>
                              </a:cubicBezTo>
                              <a:cubicBezTo>
                                <a:pt x="558072" y="1140275"/>
                                <a:pt x="568718" y="1145724"/>
                                <a:pt x="580122" y="1148575"/>
                              </a:cubicBezTo>
                              <a:cubicBezTo>
                                <a:pt x="598510" y="1153172"/>
                                <a:pt x="617410" y="1155464"/>
                                <a:pt x="635878" y="1159726"/>
                              </a:cubicBezTo>
                              <a:cubicBezTo>
                                <a:pt x="717622" y="1178590"/>
                                <a:pt x="703245" y="1174748"/>
                                <a:pt x="758541" y="1193180"/>
                              </a:cubicBezTo>
                              <a:cubicBezTo>
                                <a:pt x="769692" y="1200614"/>
                                <a:pt x="780008" y="1209489"/>
                                <a:pt x="791995" y="1215483"/>
                              </a:cubicBezTo>
                              <a:cubicBezTo>
                                <a:pt x="826374" y="1232672"/>
                                <a:pt x="883911" y="1233942"/>
                                <a:pt x="914659" y="1237785"/>
                              </a:cubicBezTo>
                              <a:lnTo>
                                <a:pt x="1048473" y="1326995"/>
                              </a:lnTo>
                              <a:cubicBezTo>
                                <a:pt x="1059624" y="1334429"/>
                                <a:pt x="1069213" y="1345059"/>
                                <a:pt x="1081927" y="1349297"/>
                              </a:cubicBezTo>
                              <a:lnTo>
                                <a:pt x="1148834" y="1371600"/>
                              </a:lnTo>
                              <a:cubicBezTo>
                                <a:pt x="1205348" y="1428112"/>
                                <a:pt x="1132207" y="1361623"/>
                                <a:pt x="1204590" y="1405053"/>
                              </a:cubicBezTo>
                              <a:cubicBezTo>
                                <a:pt x="1213605" y="1410462"/>
                                <a:pt x="1217878" y="1421947"/>
                                <a:pt x="1226893" y="1427356"/>
                              </a:cubicBezTo>
                              <a:cubicBezTo>
                                <a:pt x="1236972" y="1433404"/>
                                <a:pt x="1249833" y="1433250"/>
                                <a:pt x="1260346" y="1438507"/>
                              </a:cubicBezTo>
                              <a:cubicBezTo>
                                <a:pt x="1272333" y="1444501"/>
                                <a:pt x="1281553" y="1455366"/>
                                <a:pt x="1293800" y="1460809"/>
                              </a:cubicBezTo>
                              <a:cubicBezTo>
                                <a:pt x="1315283" y="1470357"/>
                                <a:pt x="1341146" y="1470072"/>
                                <a:pt x="1360707" y="1483112"/>
                              </a:cubicBezTo>
                              <a:cubicBezTo>
                                <a:pt x="1371858" y="1490546"/>
                                <a:pt x="1381914" y="1499971"/>
                                <a:pt x="1394161" y="1505414"/>
                              </a:cubicBezTo>
                              <a:cubicBezTo>
                                <a:pt x="1415644" y="1514962"/>
                                <a:pt x="1461068" y="1527717"/>
                                <a:pt x="1461068" y="1527717"/>
                              </a:cubicBezTo>
                              <a:cubicBezTo>
                                <a:pt x="1548037" y="1614682"/>
                                <a:pt x="1404271" y="1473838"/>
                                <a:pt x="1516824" y="1572322"/>
                              </a:cubicBezTo>
                              <a:cubicBezTo>
                                <a:pt x="1536605" y="1589630"/>
                                <a:pt x="1572581" y="1628078"/>
                                <a:pt x="1572581" y="1628078"/>
                              </a:cubicBezTo>
                              <a:cubicBezTo>
                                <a:pt x="1576298" y="1639229"/>
                                <a:pt x="1577685" y="1651452"/>
                                <a:pt x="1583732" y="1661531"/>
                              </a:cubicBezTo>
                              <a:cubicBezTo>
                                <a:pt x="1589141" y="1670546"/>
                                <a:pt x="1597824" y="1677266"/>
                                <a:pt x="1606034" y="1683834"/>
                              </a:cubicBezTo>
                              <a:cubicBezTo>
                                <a:pt x="1616499" y="1692206"/>
                                <a:pt x="1627241" y="1700693"/>
                                <a:pt x="1639488" y="1706136"/>
                              </a:cubicBezTo>
                              <a:cubicBezTo>
                                <a:pt x="1639503" y="1706143"/>
                                <a:pt x="1723114" y="1734012"/>
                                <a:pt x="1739849" y="1739590"/>
                              </a:cubicBezTo>
                              <a:lnTo>
                                <a:pt x="1840210" y="1773044"/>
                              </a:lnTo>
                              <a:cubicBezTo>
                                <a:pt x="1851361" y="1776761"/>
                                <a:pt x="1861909" y="1784195"/>
                                <a:pt x="1873663" y="1784195"/>
                              </a:cubicBezTo>
                              <a:lnTo>
                                <a:pt x="1918268" y="178419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" o:spid="_x0000_s1026" style="position:absolute;margin-left:221.85pt;margin-top:341.35pt;width:229.2pt;height:1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0727,178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" path="m2910727,278780v-18585,-14868,-40267,-26534,-55756,-44605c2777990,144364,2908040,250522,2821517,178419v-14278,-11898,-29481,-22651,-44605,-33454c2766006,137175,2753924,131035,2743459,122663v-34572,-27657,-9997,-21725,-55757,-44605c2677189,72801,2665551,70136,2654249,66907,2607675,53600,2595306,53366,2542737,44604v-7434,-7434,-12899,-17600,-22303,-22302c2499407,11789,2453527,,2453527,v-26020,3717,-54040,476,-78059,11151c2363221,16594,2361538,34139,2353166,44604v-22265,27831,-21663,22090,-55756,33454c2289976,85492,2284511,95659,2275107,100361v-21027,10513,-44605,14868,-66907,22302c2197049,126380,2185259,128557,2174746,133814v-14868,7434,-30172,14055,-44605,22303c2118505,162766,2108675,172426,2096688,178419v-10514,5257,-22303,7434,-33454,11151c2042488,210316,2035616,220106,2007478,234175v-32724,16362,-64866,26355,-100361,33454c1837947,281463,1805568,282244,1728698,289931v-55756,-3717,-111787,-4493,-167269,-11151c1292343,246490,1544324,268495,1405312,245326v-29560,-4927,-59473,-7434,-89210,-11151c1245478,237892,1174685,239199,1104229,245326v-15268,1328,-29457,8822,-44605,11152c1026356,261596,992717,263912,959263,267629v-11151,3717,-21927,8846,-33453,11151c863382,291265,771870,296255,713937,301083v-112438,37478,61974,-19707,-78059,22302c635805,323407,552280,351251,535517,356839v-11151,3717,-21859,9219,-33454,11151l435156,379141v-95238,63493,58091,-31778,-111512,33454c303039,420520,254098,454922,234434,479502v-8372,10465,-16308,21467,-22302,33454c203221,530778,194592,574345,189829,591014v-3229,11302,-8601,21979,-11151,33454c161457,701962,175417,672511,156376,735980v-6755,22517,-9263,47346,-22303,66907c126639,814038,120596,826255,111771,836341,94463,856122,74600,873512,56015,892097v-7434,7434,-16471,13555,-22303,22303l11410,947853c7693,959004,-1673,969712,259,981307v2203,13220,12825,23977,22302,33454c32038,1024238,44028,1031069,56015,1037063v60642,30320,229137,22022,234175,22302l424005,1103970r66907,22303c509497,1129990,528280,1132827,546668,1137424v11404,2851,22050,8300,33454,11151c598510,1153172,617410,1155464,635878,1159726v81744,18864,67367,15022,122663,33454c769692,1200614,780008,1209489,791995,1215483v34379,17189,91916,18459,122664,22302l1048473,1326995v11151,7434,20740,18064,33454,22302l1148834,1371600v56514,56512,-16627,-9977,55756,33453c1213605,1410462,1217878,1421947,1226893,1427356v10079,6048,22940,5894,33453,11151c1272333,1444501,1281553,1455366,1293800,1460809v21483,9548,47346,9263,66907,22303c1371858,1490546,1381914,1499971,1394161,1505414v21483,9548,66907,22303,66907,22303c1548037,1614682,1404271,1473838,1516824,1572322v19781,17308,55757,55756,55757,55756c1576298,1639229,1577685,1651452,1583732,1661531v5409,9015,14092,15735,22302,22303c1616499,1692206,1627241,1700693,1639488,1706136v15,7,83626,27876,100361,33454l1840210,1773044v11151,3717,21699,11151,33453,11151l1918268,1784195e" filled="f" stroked="f" strokeweight="2pt">
                <v:path arrowok="t" o:connecttype="custom" o:connectlocs="2910727,278780;2854971,234175;2821517,178419;2776912,144965;2743459,122663;2687702,78058;2654249,66907;2542737,44604;2520434,22302;2453527,0;2375468,11151;2353166,44604;2297410,78058;2275107,100361;2208200,122663;2174746,133814;2130141,156117;2096688,178419;2063234,189570;2007478,234175;1907117,267629;1728698,289931;1561429,278780;1405312,245326;1316102,234175;1104229,245326;1059624,256478;959263,267629;925810,278780;713937,301083;635878,323385;535517,356839;502063,367990;435156,379141;323644,412595;234434,479502;212132,512956;189829,591014;178678,624468;156376,735980;134073,802887;111771,836341;56015,892097;33712,914400;11410,947853;259,981307;22561,1014761;56015,1037063;290190,1059365;424005,1103970;490912,1126273;546668,1137424;580122,1148575;635878,1159726;758541,1193180;791995,1215483;914659,1237785;1048473,1326995;1081927,1349297;1148834,1371600;1204590,1405053;1226893,1427356;1260346,1438507;1293800,1460809;1360707,1483112;1394161,1505414;1461068,1527717;1516824,1572322;1572581,1628078;1583732,1661531;1606034,1683834;1639488,1706136;1739849,1739590;1840210,1773044;1873663,1784195;1918268,1784195" o:connectangles="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87D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70C0E9" wp14:editId="3FA5848F">
                <wp:simplePos x="0" y="0"/>
                <wp:positionH relativeFrom="column">
                  <wp:posOffset>1679207</wp:posOffset>
                </wp:positionH>
                <wp:positionV relativeFrom="paragraph">
                  <wp:posOffset>4661831</wp:posOffset>
                </wp:positionV>
                <wp:extent cx="1339731" cy="632179"/>
                <wp:effectExtent l="0" t="0" r="0" b="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731" cy="632179"/>
                        </a:xfrm>
                        <a:custGeom>
                          <a:avLst/>
                          <a:gdLst>
                            <a:gd name="connsiteX0" fmla="*/ 90631 w 1339731"/>
                            <a:gd name="connsiteY0" fmla="*/ 186131 h 632179"/>
                            <a:gd name="connsiteX1" fmla="*/ 34875 w 1339731"/>
                            <a:gd name="connsiteY1" fmla="*/ 174979 h 632179"/>
                            <a:gd name="connsiteX2" fmla="*/ 1421 w 1339731"/>
                            <a:gd name="connsiteY2" fmla="*/ 163828 h 632179"/>
                            <a:gd name="connsiteX3" fmla="*/ 57177 w 1339731"/>
                            <a:gd name="connsiteY3" fmla="*/ 152677 h 632179"/>
                            <a:gd name="connsiteX4" fmla="*/ 124085 w 1339731"/>
                            <a:gd name="connsiteY4" fmla="*/ 130375 h 632179"/>
                            <a:gd name="connsiteX5" fmla="*/ 168689 w 1339731"/>
                            <a:gd name="connsiteY5" fmla="*/ 74619 h 632179"/>
                            <a:gd name="connsiteX6" fmla="*/ 179841 w 1339731"/>
                            <a:gd name="connsiteY6" fmla="*/ 41165 h 632179"/>
                            <a:gd name="connsiteX7" fmla="*/ 213294 w 1339731"/>
                            <a:gd name="connsiteY7" fmla="*/ 30014 h 632179"/>
                            <a:gd name="connsiteX8" fmla="*/ 391714 w 1339731"/>
                            <a:gd name="connsiteY8" fmla="*/ 18862 h 632179"/>
                            <a:gd name="connsiteX9" fmla="*/ 637041 w 1339731"/>
                            <a:gd name="connsiteY9" fmla="*/ 18862 h 632179"/>
                            <a:gd name="connsiteX10" fmla="*/ 770855 w 1339731"/>
                            <a:gd name="connsiteY10" fmla="*/ 41165 h 632179"/>
                            <a:gd name="connsiteX11" fmla="*/ 848914 w 1339731"/>
                            <a:gd name="connsiteY11" fmla="*/ 52316 h 632179"/>
                            <a:gd name="connsiteX12" fmla="*/ 882368 w 1339731"/>
                            <a:gd name="connsiteY12" fmla="*/ 63467 h 632179"/>
                            <a:gd name="connsiteX13" fmla="*/ 982728 w 1339731"/>
                            <a:gd name="connsiteY13" fmla="*/ 85770 h 632179"/>
                            <a:gd name="connsiteX14" fmla="*/ 1049636 w 1339731"/>
                            <a:gd name="connsiteY14" fmla="*/ 119223 h 632179"/>
                            <a:gd name="connsiteX15" fmla="*/ 1116543 w 1339731"/>
                            <a:gd name="connsiteY15" fmla="*/ 141526 h 632179"/>
                            <a:gd name="connsiteX16" fmla="*/ 1149997 w 1339731"/>
                            <a:gd name="connsiteY16" fmla="*/ 152677 h 632179"/>
                            <a:gd name="connsiteX17" fmla="*/ 1205753 w 1339731"/>
                            <a:gd name="connsiteY17" fmla="*/ 163828 h 632179"/>
                            <a:gd name="connsiteX18" fmla="*/ 1272660 w 1339731"/>
                            <a:gd name="connsiteY18" fmla="*/ 186131 h 632179"/>
                            <a:gd name="connsiteX19" fmla="*/ 1317265 w 1339731"/>
                            <a:gd name="connsiteY19" fmla="*/ 197282 h 632179"/>
                            <a:gd name="connsiteX20" fmla="*/ 1328416 w 1339731"/>
                            <a:gd name="connsiteY20" fmla="*/ 264189 h 632179"/>
                            <a:gd name="connsiteX21" fmla="*/ 1317265 w 1339731"/>
                            <a:gd name="connsiteY21" fmla="*/ 431458 h 632179"/>
                            <a:gd name="connsiteX22" fmla="*/ 1261509 w 1339731"/>
                            <a:gd name="connsiteY22" fmla="*/ 487214 h 632179"/>
                            <a:gd name="connsiteX23" fmla="*/ 1205753 w 1339731"/>
                            <a:gd name="connsiteY23" fmla="*/ 542970 h 632179"/>
                            <a:gd name="connsiteX24" fmla="*/ 1172299 w 1339731"/>
                            <a:gd name="connsiteY24" fmla="*/ 565272 h 632179"/>
                            <a:gd name="connsiteX25" fmla="*/ 1149997 w 1339731"/>
                            <a:gd name="connsiteY25" fmla="*/ 587575 h 632179"/>
                            <a:gd name="connsiteX26" fmla="*/ 1083089 w 1339731"/>
                            <a:gd name="connsiteY26" fmla="*/ 632179 h 632179"/>
                            <a:gd name="connsiteX27" fmla="*/ 993880 w 1339731"/>
                            <a:gd name="connsiteY27" fmla="*/ 632179 h 6321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1339731" h="632179">
                              <a:moveTo>
                                <a:pt x="90631" y="186131"/>
                              </a:moveTo>
                              <a:cubicBezTo>
                                <a:pt x="72046" y="182414"/>
                                <a:pt x="53263" y="179576"/>
                                <a:pt x="34875" y="174979"/>
                              </a:cubicBezTo>
                              <a:cubicBezTo>
                                <a:pt x="23471" y="172128"/>
                                <a:pt x="-6891" y="172140"/>
                                <a:pt x="1421" y="163828"/>
                              </a:cubicBezTo>
                              <a:cubicBezTo>
                                <a:pt x="14823" y="150426"/>
                                <a:pt x="38891" y="157664"/>
                                <a:pt x="57177" y="152677"/>
                              </a:cubicBezTo>
                              <a:cubicBezTo>
                                <a:pt x="79858" y="146492"/>
                                <a:pt x="124085" y="130375"/>
                                <a:pt x="124085" y="130375"/>
                              </a:cubicBezTo>
                              <a:cubicBezTo>
                                <a:pt x="144828" y="109631"/>
                                <a:pt x="154622" y="102752"/>
                                <a:pt x="168689" y="74619"/>
                              </a:cubicBezTo>
                              <a:cubicBezTo>
                                <a:pt x="173946" y="64105"/>
                                <a:pt x="171529" y="49477"/>
                                <a:pt x="179841" y="41165"/>
                              </a:cubicBezTo>
                              <a:cubicBezTo>
                                <a:pt x="188152" y="32854"/>
                                <a:pt x="201604" y="31245"/>
                                <a:pt x="213294" y="30014"/>
                              </a:cubicBezTo>
                              <a:cubicBezTo>
                                <a:pt x="272556" y="23776"/>
                                <a:pt x="332241" y="22579"/>
                                <a:pt x="391714" y="18862"/>
                              </a:cubicBezTo>
                              <a:cubicBezTo>
                                <a:pt x="490060" y="-13919"/>
                                <a:pt x="426672" y="2679"/>
                                <a:pt x="637041" y="18862"/>
                              </a:cubicBezTo>
                              <a:cubicBezTo>
                                <a:pt x="704711" y="24068"/>
                                <a:pt x="710347" y="31081"/>
                                <a:pt x="770855" y="41165"/>
                              </a:cubicBezTo>
                              <a:cubicBezTo>
                                <a:pt x="796781" y="45486"/>
                                <a:pt x="822894" y="48599"/>
                                <a:pt x="848914" y="52316"/>
                              </a:cubicBezTo>
                              <a:cubicBezTo>
                                <a:pt x="860065" y="56033"/>
                                <a:pt x="870964" y="60616"/>
                                <a:pt x="882368" y="63467"/>
                              </a:cubicBezTo>
                              <a:cubicBezTo>
                                <a:pt x="974343" y="86461"/>
                                <a:pt x="902602" y="62877"/>
                                <a:pt x="982728" y="85770"/>
                              </a:cubicBezTo>
                              <a:cubicBezTo>
                                <a:pt x="1068129" y="110170"/>
                                <a:pt x="961670" y="80127"/>
                                <a:pt x="1049636" y="119223"/>
                              </a:cubicBezTo>
                              <a:cubicBezTo>
                                <a:pt x="1071119" y="128771"/>
                                <a:pt x="1094241" y="134092"/>
                                <a:pt x="1116543" y="141526"/>
                              </a:cubicBezTo>
                              <a:cubicBezTo>
                                <a:pt x="1127694" y="145243"/>
                                <a:pt x="1138471" y="150372"/>
                                <a:pt x="1149997" y="152677"/>
                              </a:cubicBezTo>
                              <a:cubicBezTo>
                                <a:pt x="1168582" y="156394"/>
                                <a:pt x="1187467" y="158841"/>
                                <a:pt x="1205753" y="163828"/>
                              </a:cubicBezTo>
                              <a:cubicBezTo>
                                <a:pt x="1228433" y="170014"/>
                                <a:pt x="1249853" y="180429"/>
                                <a:pt x="1272660" y="186131"/>
                              </a:cubicBezTo>
                              <a:lnTo>
                                <a:pt x="1317265" y="197282"/>
                              </a:lnTo>
                              <a:cubicBezTo>
                                <a:pt x="1355329" y="235344"/>
                                <a:pt x="1334941" y="202207"/>
                                <a:pt x="1328416" y="264189"/>
                              </a:cubicBezTo>
                              <a:cubicBezTo>
                                <a:pt x="1322566" y="319762"/>
                                <a:pt x="1326451" y="376338"/>
                                <a:pt x="1317265" y="431458"/>
                              </a:cubicBezTo>
                              <a:cubicBezTo>
                                <a:pt x="1311826" y="464095"/>
                                <a:pt x="1281816" y="469445"/>
                                <a:pt x="1261509" y="487214"/>
                              </a:cubicBezTo>
                              <a:cubicBezTo>
                                <a:pt x="1241729" y="504522"/>
                                <a:pt x="1227623" y="528391"/>
                                <a:pt x="1205753" y="542970"/>
                              </a:cubicBezTo>
                              <a:cubicBezTo>
                                <a:pt x="1194602" y="550404"/>
                                <a:pt x="1182764" y="556900"/>
                                <a:pt x="1172299" y="565272"/>
                              </a:cubicBezTo>
                              <a:cubicBezTo>
                                <a:pt x="1164089" y="571840"/>
                                <a:pt x="1158408" y="581267"/>
                                <a:pt x="1149997" y="587575"/>
                              </a:cubicBezTo>
                              <a:cubicBezTo>
                                <a:pt x="1128554" y="603657"/>
                                <a:pt x="1109893" y="632179"/>
                                <a:pt x="1083089" y="632179"/>
                              </a:cubicBezTo>
                              <a:lnTo>
                                <a:pt x="993880" y="632179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" o:spid="_x0000_s1026" style="position:absolute;margin-left:132.2pt;margin-top:367.05pt;width:105.5pt;height:4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9731,63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" path="m90631,186131c72046,182414,53263,179576,34875,174979,23471,172128,-6891,172140,1421,163828v13402,-13402,37470,-6164,55756,-11151c79858,146492,124085,130375,124085,130375v20743,-20744,30537,-27623,44604,-55756c173946,64105,171529,49477,179841,41165v8311,-8311,21763,-9920,33453,-11151c272556,23776,332241,22579,391714,18862v98346,-32781,34958,-16183,245327,c704711,24068,710347,31081,770855,41165v25926,4321,52039,7434,78059,11151c860065,56033,870964,60616,882368,63467v91975,22994,20234,-590,100360,22303c1068129,110170,961670,80127,1049636,119223v21483,9548,44605,14869,66907,22303c1127694,145243,1138471,150372,1149997,152677v18585,3717,37470,6164,55756,11151c1228433,170014,1249853,180429,1272660,186131r44605,11151c1355329,235344,1334941,202207,1328416,264189v-5850,55573,-1965,112149,-11151,167269c1311826,464095,1281816,469445,1261509,487214v-19780,17308,-33886,41177,-55756,55756c1194602,550404,1182764,556900,1172299,565272v-8210,6568,-13891,15995,-22302,22303c1128554,603657,1109893,632179,1083089,632179r-89209,e" filled="f" stroked="f" strokeweight="2pt">
                <v:path arrowok="t" o:connecttype="custom" o:connectlocs="90631,186131;34875,174979;1421,163828;57177,152677;124085,130375;168689,74619;179841,41165;213294,30014;391714,18862;637041,18862;770855,41165;848914,52316;882368,63467;982728,85770;1049636,119223;1116543,141526;1149997,152677;1205753,163828;1272660,186131;1317265,197282;1328416,264189;1317265,431458;1261509,487214;1205753,542970;1172299,565272;1149997,587575;1083089,632179;993880,632179" o:connectangles="0,0,0,0,0,0,0,0,0,0,0,0,0,0,0,0,0,0,0,0,0,0,0,0,0,0,0,0"/>
              </v:shape>
            </w:pict>
          </mc:Fallback>
        </mc:AlternateContent>
      </w:r>
      <w:r w:rsidR="00687D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B3A97" wp14:editId="34638820">
                <wp:simplePos x="0" y="0"/>
                <wp:positionH relativeFrom="column">
                  <wp:posOffset>1702931</wp:posOffset>
                </wp:positionH>
                <wp:positionV relativeFrom="paragraph">
                  <wp:posOffset>4825659</wp:posOffset>
                </wp:positionV>
                <wp:extent cx="1092819" cy="468351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819" cy="468351"/>
                        </a:xfrm>
                        <a:custGeom>
                          <a:avLst/>
                          <a:gdLst>
                            <a:gd name="connsiteX0" fmla="*/ 0 w 1092819"/>
                            <a:gd name="connsiteY0" fmla="*/ 33454 h 468351"/>
                            <a:gd name="connsiteX1" fmla="*/ 66907 w 1092819"/>
                            <a:gd name="connsiteY1" fmla="*/ 22303 h 468351"/>
                            <a:gd name="connsiteX2" fmla="*/ 100361 w 1092819"/>
                            <a:gd name="connsiteY2" fmla="*/ 11151 h 468351"/>
                            <a:gd name="connsiteX3" fmla="*/ 178419 w 1092819"/>
                            <a:gd name="connsiteY3" fmla="*/ 0 h 468351"/>
                            <a:gd name="connsiteX4" fmla="*/ 379141 w 1092819"/>
                            <a:gd name="connsiteY4" fmla="*/ 22303 h 468351"/>
                            <a:gd name="connsiteX5" fmla="*/ 446048 w 1092819"/>
                            <a:gd name="connsiteY5" fmla="*/ 44605 h 468351"/>
                            <a:gd name="connsiteX6" fmla="*/ 490653 w 1092819"/>
                            <a:gd name="connsiteY6" fmla="*/ 55756 h 468351"/>
                            <a:gd name="connsiteX7" fmla="*/ 557561 w 1092819"/>
                            <a:gd name="connsiteY7" fmla="*/ 78059 h 468351"/>
                            <a:gd name="connsiteX8" fmla="*/ 602165 w 1092819"/>
                            <a:gd name="connsiteY8" fmla="*/ 111512 h 468351"/>
                            <a:gd name="connsiteX9" fmla="*/ 724829 w 1092819"/>
                            <a:gd name="connsiteY9" fmla="*/ 156117 h 468351"/>
                            <a:gd name="connsiteX10" fmla="*/ 769434 w 1092819"/>
                            <a:gd name="connsiteY10" fmla="*/ 211873 h 468351"/>
                            <a:gd name="connsiteX11" fmla="*/ 791736 w 1092819"/>
                            <a:gd name="connsiteY11" fmla="*/ 245327 h 468351"/>
                            <a:gd name="connsiteX12" fmla="*/ 814039 w 1092819"/>
                            <a:gd name="connsiteY12" fmla="*/ 289932 h 468351"/>
                            <a:gd name="connsiteX13" fmla="*/ 869795 w 1092819"/>
                            <a:gd name="connsiteY13" fmla="*/ 345688 h 468351"/>
                            <a:gd name="connsiteX14" fmla="*/ 892097 w 1092819"/>
                            <a:gd name="connsiteY14" fmla="*/ 379142 h 468351"/>
                            <a:gd name="connsiteX15" fmla="*/ 936702 w 1092819"/>
                            <a:gd name="connsiteY15" fmla="*/ 423747 h 468351"/>
                            <a:gd name="connsiteX16" fmla="*/ 1003609 w 1092819"/>
                            <a:gd name="connsiteY16" fmla="*/ 468351 h 468351"/>
                            <a:gd name="connsiteX17" fmla="*/ 1092819 w 1092819"/>
                            <a:gd name="connsiteY17" fmla="*/ 434898 h 468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092819" h="468351">
                              <a:moveTo>
                                <a:pt x="0" y="33454"/>
                              </a:moveTo>
                              <a:cubicBezTo>
                                <a:pt x="22302" y="29737"/>
                                <a:pt x="44835" y="27208"/>
                                <a:pt x="66907" y="22303"/>
                              </a:cubicBezTo>
                              <a:cubicBezTo>
                                <a:pt x="78382" y="19753"/>
                                <a:pt x="88835" y="13456"/>
                                <a:pt x="100361" y="11151"/>
                              </a:cubicBezTo>
                              <a:cubicBezTo>
                                <a:pt x="126134" y="5996"/>
                                <a:pt x="152400" y="3717"/>
                                <a:pt x="178419" y="0"/>
                              </a:cubicBezTo>
                              <a:cubicBezTo>
                                <a:pt x="244209" y="5061"/>
                                <a:pt x="314216" y="4596"/>
                                <a:pt x="379141" y="22303"/>
                              </a:cubicBezTo>
                              <a:cubicBezTo>
                                <a:pt x="401821" y="28489"/>
                                <a:pt x="423241" y="38903"/>
                                <a:pt x="446048" y="44605"/>
                              </a:cubicBezTo>
                              <a:cubicBezTo>
                                <a:pt x="460916" y="48322"/>
                                <a:pt x="475973" y="51352"/>
                                <a:pt x="490653" y="55756"/>
                              </a:cubicBezTo>
                              <a:cubicBezTo>
                                <a:pt x="513171" y="62511"/>
                                <a:pt x="557561" y="78059"/>
                                <a:pt x="557561" y="78059"/>
                              </a:cubicBezTo>
                              <a:cubicBezTo>
                                <a:pt x="572429" y="89210"/>
                                <a:pt x="585542" y="103201"/>
                                <a:pt x="602165" y="111512"/>
                              </a:cubicBezTo>
                              <a:cubicBezTo>
                                <a:pt x="627225" y="124042"/>
                                <a:pt x="689062" y="144195"/>
                                <a:pt x="724829" y="156117"/>
                              </a:cubicBezTo>
                              <a:cubicBezTo>
                                <a:pt x="793472" y="259085"/>
                                <a:pt x="705876" y="132425"/>
                                <a:pt x="769434" y="211873"/>
                              </a:cubicBezTo>
                              <a:cubicBezTo>
                                <a:pt x="777806" y="222338"/>
                                <a:pt x="785087" y="233691"/>
                                <a:pt x="791736" y="245327"/>
                              </a:cubicBezTo>
                              <a:cubicBezTo>
                                <a:pt x="799983" y="259760"/>
                                <a:pt x="803833" y="276810"/>
                                <a:pt x="814039" y="289932"/>
                              </a:cubicBezTo>
                              <a:cubicBezTo>
                                <a:pt x="830176" y="310679"/>
                                <a:pt x="855216" y="323818"/>
                                <a:pt x="869795" y="345688"/>
                              </a:cubicBezTo>
                              <a:cubicBezTo>
                                <a:pt x="877229" y="356839"/>
                                <a:pt x="883375" y="368966"/>
                                <a:pt x="892097" y="379142"/>
                              </a:cubicBezTo>
                              <a:cubicBezTo>
                                <a:pt x="905781" y="395107"/>
                                <a:pt x="919206" y="412083"/>
                                <a:pt x="936702" y="423747"/>
                              </a:cubicBezTo>
                              <a:lnTo>
                                <a:pt x="1003609" y="468351"/>
                              </a:lnTo>
                              <a:cubicBezTo>
                                <a:pt x="1078402" y="443421"/>
                                <a:pt x="1049490" y="456563"/>
                                <a:pt x="1092819" y="434898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style="position:absolute;margin-left:134.1pt;margin-top:379.95pt;width:86.05pt;height:3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2819,468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" path="m,33454c22302,29737,44835,27208,66907,22303,78382,19753,88835,13456,100361,11151,126134,5996,152400,3717,178419,v65790,5061,135797,4596,200722,22303c401821,28489,423241,38903,446048,44605v14868,3717,29925,6747,44605,11151c513171,62511,557561,78059,557561,78059v14868,11151,27981,25142,44604,33453c627225,124042,689062,144195,724829,156117v68643,102968,-18953,-23692,44605,55756c777806,222338,785087,233691,791736,245327v8247,14433,12097,31483,22303,44605c830176,310679,855216,323818,869795,345688v7434,11151,13580,23278,22302,33454c905781,395107,919206,412083,936702,423747r66907,44604c1078402,443421,1049490,456563,1092819,434898e" filled="f" stroked="f" strokeweight="2pt">
                <v:path arrowok="t" o:connecttype="custom" o:connectlocs="0,33454;66907,22303;100361,11151;178419,0;379141,22303;446048,44605;490653,55756;557561,78059;602165,111512;724829,156117;769434,211873;791736,245327;814039,289932;869795,345688;892097,379142;936702,423747;1003609,468351;1092819,434898" o:connectangles="0,0,0,0,0,0,0,0,0,0,0,0,0,0,0,0,0,0"/>
              </v:shape>
            </w:pict>
          </mc:Fallback>
        </mc:AlternateContent>
      </w:r>
      <w:r w:rsidR="00687D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A0239" wp14:editId="22E4334E">
                <wp:simplePos x="0" y="0"/>
                <wp:positionH relativeFrom="column">
                  <wp:posOffset>3910565</wp:posOffset>
                </wp:positionH>
                <wp:positionV relativeFrom="paragraph">
                  <wp:posOffset>4635857</wp:posOffset>
                </wp:positionV>
                <wp:extent cx="1884863" cy="1472193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863" cy="1472193"/>
                        </a:xfrm>
                        <a:custGeom>
                          <a:avLst/>
                          <a:gdLst>
                            <a:gd name="connsiteX0" fmla="*/ 1884863 w 1884863"/>
                            <a:gd name="connsiteY0" fmla="*/ 11383 h 1472193"/>
                            <a:gd name="connsiteX1" fmla="*/ 1617234 w 1884863"/>
                            <a:gd name="connsiteY1" fmla="*/ 11383 h 1472193"/>
                            <a:gd name="connsiteX2" fmla="*/ 1594931 w 1884863"/>
                            <a:gd name="connsiteY2" fmla="*/ 33685 h 1472193"/>
                            <a:gd name="connsiteX3" fmla="*/ 1572629 w 1884863"/>
                            <a:gd name="connsiteY3" fmla="*/ 245558 h 1472193"/>
                            <a:gd name="connsiteX4" fmla="*/ 1483419 w 1884863"/>
                            <a:gd name="connsiteY4" fmla="*/ 290163 h 1472193"/>
                            <a:gd name="connsiteX5" fmla="*/ 1449966 w 1884863"/>
                            <a:gd name="connsiteY5" fmla="*/ 301314 h 1472193"/>
                            <a:gd name="connsiteX6" fmla="*/ 1383058 w 1884863"/>
                            <a:gd name="connsiteY6" fmla="*/ 334768 h 1472193"/>
                            <a:gd name="connsiteX7" fmla="*/ 1338453 w 1884863"/>
                            <a:gd name="connsiteY7" fmla="*/ 357071 h 1472193"/>
                            <a:gd name="connsiteX8" fmla="*/ 1215790 w 1884863"/>
                            <a:gd name="connsiteY8" fmla="*/ 401675 h 1472193"/>
                            <a:gd name="connsiteX9" fmla="*/ 1182336 w 1884863"/>
                            <a:gd name="connsiteY9" fmla="*/ 412827 h 1472193"/>
                            <a:gd name="connsiteX10" fmla="*/ 1104278 w 1884863"/>
                            <a:gd name="connsiteY10" fmla="*/ 435129 h 1472193"/>
                            <a:gd name="connsiteX11" fmla="*/ 1026219 w 1884863"/>
                            <a:gd name="connsiteY11" fmla="*/ 446280 h 1472193"/>
                            <a:gd name="connsiteX12" fmla="*/ 959312 w 1884863"/>
                            <a:gd name="connsiteY12" fmla="*/ 468583 h 1472193"/>
                            <a:gd name="connsiteX13" fmla="*/ 925858 w 1884863"/>
                            <a:gd name="connsiteY13" fmla="*/ 479734 h 1472193"/>
                            <a:gd name="connsiteX14" fmla="*/ 881253 w 1884863"/>
                            <a:gd name="connsiteY14" fmla="*/ 490885 h 1472193"/>
                            <a:gd name="connsiteX15" fmla="*/ 847800 w 1884863"/>
                            <a:gd name="connsiteY15" fmla="*/ 502036 h 1472193"/>
                            <a:gd name="connsiteX16" fmla="*/ 780892 w 1884863"/>
                            <a:gd name="connsiteY16" fmla="*/ 513188 h 1472193"/>
                            <a:gd name="connsiteX17" fmla="*/ 747439 w 1884863"/>
                            <a:gd name="connsiteY17" fmla="*/ 524339 h 1472193"/>
                            <a:gd name="connsiteX18" fmla="*/ 669380 w 1884863"/>
                            <a:gd name="connsiteY18" fmla="*/ 535490 h 1472193"/>
                            <a:gd name="connsiteX19" fmla="*/ 591322 w 1884863"/>
                            <a:gd name="connsiteY19" fmla="*/ 557793 h 1472193"/>
                            <a:gd name="connsiteX20" fmla="*/ 535566 w 1884863"/>
                            <a:gd name="connsiteY20" fmla="*/ 568944 h 1472193"/>
                            <a:gd name="connsiteX21" fmla="*/ 502112 w 1884863"/>
                            <a:gd name="connsiteY21" fmla="*/ 580095 h 1472193"/>
                            <a:gd name="connsiteX22" fmla="*/ 457507 w 1884863"/>
                            <a:gd name="connsiteY22" fmla="*/ 591246 h 1472193"/>
                            <a:gd name="connsiteX23" fmla="*/ 424053 w 1884863"/>
                            <a:gd name="connsiteY23" fmla="*/ 602397 h 1472193"/>
                            <a:gd name="connsiteX24" fmla="*/ 368297 w 1884863"/>
                            <a:gd name="connsiteY24" fmla="*/ 613549 h 1472193"/>
                            <a:gd name="connsiteX25" fmla="*/ 323692 w 1884863"/>
                            <a:gd name="connsiteY25" fmla="*/ 624700 h 1472193"/>
                            <a:gd name="connsiteX26" fmla="*/ 290239 w 1884863"/>
                            <a:gd name="connsiteY26" fmla="*/ 635851 h 1472193"/>
                            <a:gd name="connsiteX27" fmla="*/ 212180 w 1884863"/>
                            <a:gd name="connsiteY27" fmla="*/ 647002 h 1472193"/>
                            <a:gd name="connsiteX28" fmla="*/ 134122 w 1884863"/>
                            <a:gd name="connsiteY28" fmla="*/ 669305 h 1472193"/>
                            <a:gd name="connsiteX29" fmla="*/ 44912 w 1884863"/>
                            <a:gd name="connsiteY29" fmla="*/ 691607 h 1472193"/>
                            <a:gd name="connsiteX30" fmla="*/ 307 w 1884863"/>
                            <a:gd name="connsiteY30" fmla="*/ 747363 h 1472193"/>
                            <a:gd name="connsiteX31" fmla="*/ 67214 w 1884863"/>
                            <a:gd name="connsiteY31" fmla="*/ 814271 h 1472193"/>
                            <a:gd name="connsiteX32" fmla="*/ 156424 w 1884863"/>
                            <a:gd name="connsiteY32" fmla="*/ 881178 h 1472193"/>
                            <a:gd name="connsiteX33" fmla="*/ 245634 w 1884863"/>
                            <a:gd name="connsiteY33" fmla="*/ 914632 h 1472193"/>
                            <a:gd name="connsiteX34" fmla="*/ 312541 w 1884863"/>
                            <a:gd name="connsiteY34" fmla="*/ 948085 h 1472193"/>
                            <a:gd name="connsiteX35" fmla="*/ 345995 w 1884863"/>
                            <a:gd name="connsiteY35" fmla="*/ 970388 h 1472193"/>
                            <a:gd name="connsiteX36" fmla="*/ 390600 w 1884863"/>
                            <a:gd name="connsiteY36" fmla="*/ 981539 h 1472193"/>
                            <a:gd name="connsiteX37" fmla="*/ 424053 w 1884863"/>
                            <a:gd name="connsiteY37" fmla="*/ 992690 h 1472193"/>
                            <a:gd name="connsiteX38" fmla="*/ 502112 w 1884863"/>
                            <a:gd name="connsiteY38" fmla="*/ 1014993 h 1472193"/>
                            <a:gd name="connsiteX39" fmla="*/ 535566 w 1884863"/>
                            <a:gd name="connsiteY39" fmla="*/ 1037295 h 1472193"/>
                            <a:gd name="connsiteX40" fmla="*/ 580170 w 1884863"/>
                            <a:gd name="connsiteY40" fmla="*/ 1059597 h 1472193"/>
                            <a:gd name="connsiteX41" fmla="*/ 602473 w 1884863"/>
                            <a:gd name="connsiteY41" fmla="*/ 1081900 h 1472193"/>
                            <a:gd name="connsiteX42" fmla="*/ 680531 w 1884863"/>
                            <a:gd name="connsiteY42" fmla="*/ 1126505 h 1472193"/>
                            <a:gd name="connsiteX43" fmla="*/ 725136 w 1884863"/>
                            <a:gd name="connsiteY43" fmla="*/ 1171110 h 1472193"/>
                            <a:gd name="connsiteX44" fmla="*/ 758590 w 1884863"/>
                            <a:gd name="connsiteY44" fmla="*/ 1193412 h 1472193"/>
                            <a:gd name="connsiteX45" fmla="*/ 847800 w 1884863"/>
                            <a:gd name="connsiteY45" fmla="*/ 1293773 h 1472193"/>
                            <a:gd name="connsiteX46" fmla="*/ 858951 w 1884863"/>
                            <a:gd name="connsiteY46" fmla="*/ 1327227 h 1472193"/>
                            <a:gd name="connsiteX47" fmla="*/ 836649 w 1884863"/>
                            <a:gd name="connsiteY47" fmla="*/ 1416436 h 1472193"/>
                            <a:gd name="connsiteX48" fmla="*/ 825497 w 1884863"/>
                            <a:gd name="connsiteY48" fmla="*/ 1472193 h 14721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1884863" h="1472193">
                              <a:moveTo>
                                <a:pt x="1884863" y="11383"/>
                              </a:moveTo>
                              <a:cubicBezTo>
                                <a:pt x="1790676" y="4138"/>
                                <a:pt x="1710468" y="-10132"/>
                                <a:pt x="1617234" y="11383"/>
                              </a:cubicBezTo>
                              <a:cubicBezTo>
                                <a:pt x="1606990" y="13747"/>
                                <a:pt x="1602365" y="26251"/>
                                <a:pt x="1594931" y="33685"/>
                              </a:cubicBezTo>
                              <a:cubicBezTo>
                                <a:pt x="1557123" y="147114"/>
                                <a:pt x="1624127" y="-63439"/>
                                <a:pt x="1572629" y="245558"/>
                              </a:cubicBezTo>
                              <a:cubicBezTo>
                                <a:pt x="1568049" y="273037"/>
                                <a:pt x="1483502" y="290135"/>
                                <a:pt x="1483419" y="290163"/>
                              </a:cubicBezTo>
                              <a:lnTo>
                                <a:pt x="1449966" y="301314"/>
                              </a:lnTo>
                              <a:cubicBezTo>
                                <a:pt x="1385674" y="344176"/>
                                <a:pt x="1447696" y="307066"/>
                                <a:pt x="1383058" y="334768"/>
                              </a:cubicBezTo>
                              <a:cubicBezTo>
                                <a:pt x="1367779" y="341316"/>
                                <a:pt x="1353644" y="350320"/>
                                <a:pt x="1338453" y="357071"/>
                              </a:cubicBezTo>
                              <a:cubicBezTo>
                                <a:pt x="1291904" y="377760"/>
                                <a:pt x="1265239" y="385192"/>
                                <a:pt x="1215790" y="401675"/>
                              </a:cubicBezTo>
                              <a:lnTo>
                                <a:pt x="1182336" y="412827"/>
                              </a:lnTo>
                              <a:cubicBezTo>
                                <a:pt x="1153675" y="422381"/>
                                <a:pt x="1135081" y="429529"/>
                                <a:pt x="1104278" y="435129"/>
                              </a:cubicBezTo>
                              <a:cubicBezTo>
                                <a:pt x="1078418" y="439831"/>
                                <a:pt x="1052239" y="442563"/>
                                <a:pt x="1026219" y="446280"/>
                              </a:cubicBezTo>
                              <a:lnTo>
                                <a:pt x="959312" y="468583"/>
                              </a:lnTo>
                              <a:cubicBezTo>
                                <a:pt x="948161" y="472300"/>
                                <a:pt x="937262" y="476883"/>
                                <a:pt x="925858" y="479734"/>
                              </a:cubicBezTo>
                              <a:cubicBezTo>
                                <a:pt x="910990" y="483451"/>
                                <a:pt x="895989" y="486675"/>
                                <a:pt x="881253" y="490885"/>
                              </a:cubicBezTo>
                              <a:cubicBezTo>
                                <a:pt x="869951" y="494114"/>
                                <a:pt x="859274" y="499486"/>
                                <a:pt x="847800" y="502036"/>
                              </a:cubicBezTo>
                              <a:cubicBezTo>
                                <a:pt x="825728" y="506941"/>
                                <a:pt x="802964" y="508283"/>
                                <a:pt x="780892" y="513188"/>
                              </a:cubicBezTo>
                              <a:cubicBezTo>
                                <a:pt x="769418" y="515738"/>
                                <a:pt x="758965" y="522034"/>
                                <a:pt x="747439" y="524339"/>
                              </a:cubicBezTo>
                              <a:cubicBezTo>
                                <a:pt x="721666" y="529494"/>
                                <a:pt x="695400" y="531773"/>
                                <a:pt x="669380" y="535490"/>
                              </a:cubicBezTo>
                              <a:cubicBezTo>
                                <a:pt x="632131" y="547906"/>
                                <a:pt x="633322" y="548459"/>
                                <a:pt x="591322" y="557793"/>
                              </a:cubicBezTo>
                              <a:cubicBezTo>
                                <a:pt x="572820" y="561905"/>
                                <a:pt x="553954" y="564347"/>
                                <a:pt x="535566" y="568944"/>
                              </a:cubicBezTo>
                              <a:cubicBezTo>
                                <a:pt x="524162" y="571795"/>
                                <a:pt x="513414" y="576866"/>
                                <a:pt x="502112" y="580095"/>
                              </a:cubicBezTo>
                              <a:cubicBezTo>
                                <a:pt x="487376" y="584305"/>
                                <a:pt x="472243" y="587036"/>
                                <a:pt x="457507" y="591246"/>
                              </a:cubicBezTo>
                              <a:cubicBezTo>
                                <a:pt x="446205" y="594475"/>
                                <a:pt x="435457" y="599546"/>
                                <a:pt x="424053" y="602397"/>
                              </a:cubicBezTo>
                              <a:cubicBezTo>
                                <a:pt x="405665" y="606994"/>
                                <a:pt x="386799" y="609437"/>
                                <a:pt x="368297" y="613549"/>
                              </a:cubicBezTo>
                              <a:cubicBezTo>
                                <a:pt x="353336" y="616874"/>
                                <a:pt x="338428" y="620490"/>
                                <a:pt x="323692" y="624700"/>
                              </a:cubicBezTo>
                              <a:cubicBezTo>
                                <a:pt x="312390" y="627929"/>
                                <a:pt x="301765" y="633546"/>
                                <a:pt x="290239" y="635851"/>
                              </a:cubicBezTo>
                              <a:cubicBezTo>
                                <a:pt x="264466" y="641006"/>
                                <a:pt x="238200" y="643285"/>
                                <a:pt x="212180" y="647002"/>
                              </a:cubicBezTo>
                              <a:cubicBezTo>
                                <a:pt x="174931" y="659418"/>
                                <a:pt x="176122" y="659971"/>
                                <a:pt x="134122" y="669305"/>
                              </a:cubicBezTo>
                              <a:cubicBezTo>
                                <a:pt x="53376" y="687249"/>
                                <a:pt x="104697" y="671679"/>
                                <a:pt x="44912" y="691607"/>
                              </a:cubicBezTo>
                              <a:cubicBezTo>
                                <a:pt x="38599" y="697920"/>
                                <a:pt x="-4020" y="737626"/>
                                <a:pt x="307" y="747363"/>
                              </a:cubicBezTo>
                              <a:cubicBezTo>
                                <a:pt x="13117" y="776185"/>
                                <a:pt x="44911" y="791968"/>
                                <a:pt x="67214" y="814271"/>
                              </a:cubicBezTo>
                              <a:cubicBezTo>
                                <a:pt x="93630" y="840687"/>
                                <a:pt x="118605" y="868572"/>
                                <a:pt x="156424" y="881178"/>
                              </a:cubicBezTo>
                              <a:cubicBezTo>
                                <a:pt x="185382" y="890830"/>
                                <a:pt x="218959" y="901295"/>
                                <a:pt x="245634" y="914632"/>
                              </a:cubicBezTo>
                              <a:cubicBezTo>
                                <a:pt x="332097" y="957864"/>
                                <a:pt x="228460" y="920058"/>
                                <a:pt x="312541" y="948085"/>
                              </a:cubicBezTo>
                              <a:cubicBezTo>
                                <a:pt x="323692" y="955519"/>
                                <a:pt x="333676" y="965109"/>
                                <a:pt x="345995" y="970388"/>
                              </a:cubicBezTo>
                              <a:cubicBezTo>
                                <a:pt x="360082" y="976425"/>
                                <a:pt x="375864" y="977329"/>
                                <a:pt x="390600" y="981539"/>
                              </a:cubicBezTo>
                              <a:cubicBezTo>
                                <a:pt x="401902" y="984768"/>
                                <a:pt x="412751" y="989461"/>
                                <a:pt x="424053" y="992690"/>
                              </a:cubicBezTo>
                              <a:cubicBezTo>
                                <a:pt x="440734" y="997456"/>
                                <a:pt x="484282" y="1006078"/>
                                <a:pt x="502112" y="1014993"/>
                              </a:cubicBezTo>
                              <a:cubicBezTo>
                                <a:pt x="514099" y="1020987"/>
                                <a:pt x="523930" y="1030646"/>
                                <a:pt x="535566" y="1037295"/>
                              </a:cubicBezTo>
                              <a:cubicBezTo>
                                <a:pt x="549999" y="1045542"/>
                                <a:pt x="566339" y="1050376"/>
                                <a:pt x="580170" y="1059597"/>
                              </a:cubicBezTo>
                              <a:cubicBezTo>
                                <a:pt x="588918" y="1065429"/>
                                <a:pt x="593725" y="1076068"/>
                                <a:pt x="602473" y="1081900"/>
                              </a:cubicBezTo>
                              <a:cubicBezTo>
                                <a:pt x="649942" y="1113546"/>
                                <a:pt x="640602" y="1092280"/>
                                <a:pt x="680531" y="1126505"/>
                              </a:cubicBezTo>
                              <a:cubicBezTo>
                                <a:pt x="696496" y="1140189"/>
                                <a:pt x="707640" y="1159447"/>
                                <a:pt x="725136" y="1171110"/>
                              </a:cubicBezTo>
                              <a:cubicBezTo>
                                <a:pt x="736287" y="1178544"/>
                                <a:pt x="748573" y="1184508"/>
                                <a:pt x="758590" y="1193412"/>
                              </a:cubicBezTo>
                              <a:cubicBezTo>
                                <a:pt x="821085" y="1248962"/>
                                <a:pt x="813903" y="1242929"/>
                                <a:pt x="847800" y="1293773"/>
                              </a:cubicBezTo>
                              <a:cubicBezTo>
                                <a:pt x="851517" y="1304924"/>
                                <a:pt x="858951" y="1315472"/>
                                <a:pt x="858951" y="1327227"/>
                              </a:cubicBezTo>
                              <a:cubicBezTo>
                                <a:pt x="858951" y="1368328"/>
                                <a:pt x="845449" y="1381238"/>
                                <a:pt x="836649" y="1416436"/>
                              </a:cubicBezTo>
                              <a:cubicBezTo>
                                <a:pt x="832052" y="1434824"/>
                                <a:pt x="825497" y="1472193"/>
                                <a:pt x="825497" y="1472193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style="position:absolute;margin-left:307.9pt;margin-top:365.05pt;width:148.4pt;height:115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84863,147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" path="m1884863,11383v-94187,-7245,-174395,-21515,-267629,c1606990,13747,1602365,26251,1594931,33685v-37808,113429,29196,-97124,-22302,211873c1568049,273037,1483502,290135,1483419,290163r-33453,11151c1385674,344176,1447696,307066,1383058,334768v-15279,6548,-29414,15552,-44605,22303c1291904,377760,1265239,385192,1215790,401675r-33454,11152c1153675,422381,1135081,429529,1104278,435129v-25860,4702,-52039,7434,-78059,11151l959312,468583v-11151,3717,-22050,8300,-33454,11151c910990,483451,895989,486675,881253,490885v-11302,3229,-21979,8601,-33453,11151c825728,506941,802964,508283,780892,513188v-11474,2550,-21927,8846,-33453,11151c721666,529494,695400,531773,669380,535490v-37249,12416,-36058,12969,-78058,22303c572820,561905,553954,564347,535566,568944v-11404,2851,-22152,7922,-33454,11151c487376,584305,472243,587036,457507,591246v-11302,3229,-22050,8300,-33454,11151c405665,606994,386799,609437,368297,613549v-14961,3325,-29869,6941,-44605,11151c312390,627929,301765,633546,290239,635851v-25773,5155,-52039,7434,-78059,11151c174931,659418,176122,659971,134122,669305v-80746,17944,-29425,2374,-89210,22302c38599,697920,-4020,737626,307,747363v12810,28822,44604,44605,66907,66908c93630,840687,118605,868572,156424,881178v28958,9652,62535,20117,89210,33454c332097,957864,228460,920058,312541,948085v11151,7434,21135,17024,33454,22303c360082,976425,375864,977329,390600,981539v11302,3229,22151,7922,33453,11151c440734,997456,484282,1006078,502112,1014993v11987,5994,21818,15653,33454,22302c549999,1045542,566339,1050376,580170,1059597v8748,5832,13555,16471,22303,22303c649942,1113546,640602,1092280,680531,1126505v15965,13684,27109,32942,44605,44605c736287,1178544,748573,1184508,758590,1193412v62495,55550,55313,49517,89210,100361c851517,1304924,858951,1315472,858951,1327227v,41101,-13502,54011,-22302,89209c832052,1434824,825497,1472193,825497,1472193e" filled="f" stroked="f" strokeweight="2pt">
                <v:path arrowok="t" o:connecttype="custom" o:connectlocs="1884863,11383;1617234,11383;1594931,33685;1572629,245558;1483419,290163;1449966,301314;1383058,334768;1338453,357071;1215790,401675;1182336,412827;1104278,435129;1026219,446280;959312,468583;925858,479734;881253,490885;847800,502036;780892,513188;747439,524339;669380,535490;591322,557793;535566,568944;502112,580095;457507,591246;424053,602397;368297,613549;323692,624700;290239,635851;212180,647002;134122,669305;44912,691607;307,747363;67214,814271;156424,881178;245634,914632;312541,948085;345995,970388;390600,981539;424053,992690;502112,1014993;535566,1037295;580170,1059597;602473,1081900;680531,1126505;725136,1171110;758590,1193412;847800,1293773;858951,1327227;836649,1416436;825497,1472193" o:connectangles="0,0,0,0,0,0,0,0,0,0,0,0,0,0,0,0,0,0,0,0,0,0,0,0,0,0,0,0,0,0,0,0,0,0,0,0,0,0,0,0,0,0,0,0,0,0,0,0,0"/>
              </v:shape>
            </w:pict>
          </mc:Fallback>
        </mc:AlternateContent>
      </w:r>
      <w:r w:rsidR="00687D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0EEB6" wp14:editId="7E227882">
                <wp:simplePos x="0" y="0"/>
                <wp:positionH relativeFrom="column">
                  <wp:posOffset>2728843</wp:posOffset>
                </wp:positionH>
                <wp:positionV relativeFrom="paragraph">
                  <wp:posOffset>4870264</wp:posOffset>
                </wp:positionV>
                <wp:extent cx="278780" cy="36799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80" cy="367990"/>
                        </a:xfrm>
                        <a:custGeom>
                          <a:avLst/>
                          <a:gdLst>
                            <a:gd name="connsiteX0" fmla="*/ 278780 w 278780"/>
                            <a:gd name="connsiteY0" fmla="*/ 0 h 367990"/>
                            <a:gd name="connsiteX1" fmla="*/ 256478 w 278780"/>
                            <a:gd name="connsiteY1" fmla="*/ 55756 h 367990"/>
                            <a:gd name="connsiteX2" fmla="*/ 278780 w 278780"/>
                            <a:gd name="connsiteY2" fmla="*/ 122664 h 367990"/>
                            <a:gd name="connsiteX3" fmla="*/ 267629 w 278780"/>
                            <a:gd name="connsiteY3" fmla="*/ 189571 h 367990"/>
                            <a:gd name="connsiteX4" fmla="*/ 234175 w 278780"/>
                            <a:gd name="connsiteY4" fmla="*/ 223025 h 367990"/>
                            <a:gd name="connsiteX5" fmla="*/ 167268 w 278780"/>
                            <a:gd name="connsiteY5" fmla="*/ 256478 h 367990"/>
                            <a:gd name="connsiteX6" fmla="*/ 122663 w 278780"/>
                            <a:gd name="connsiteY6" fmla="*/ 301083 h 367990"/>
                            <a:gd name="connsiteX7" fmla="*/ 66907 w 278780"/>
                            <a:gd name="connsiteY7" fmla="*/ 345688 h 367990"/>
                            <a:gd name="connsiteX8" fmla="*/ 22302 w 278780"/>
                            <a:gd name="connsiteY8" fmla="*/ 356839 h 367990"/>
                            <a:gd name="connsiteX9" fmla="*/ 0 w 278780"/>
                            <a:gd name="connsiteY9" fmla="*/ 367990 h 367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78780" h="367990">
                              <a:moveTo>
                                <a:pt x="278780" y="0"/>
                              </a:moveTo>
                              <a:cubicBezTo>
                                <a:pt x="271346" y="18585"/>
                                <a:pt x="256478" y="35739"/>
                                <a:pt x="256478" y="55756"/>
                              </a:cubicBezTo>
                              <a:cubicBezTo>
                                <a:pt x="256478" y="79265"/>
                                <a:pt x="278780" y="122664"/>
                                <a:pt x="278780" y="122664"/>
                              </a:cubicBezTo>
                              <a:cubicBezTo>
                                <a:pt x="275063" y="144966"/>
                                <a:pt x="276812" y="168910"/>
                                <a:pt x="267629" y="189571"/>
                              </a:cubicBezTo>
                              <a:cubicBezTo>
                                <a:pt x="261224" y="203982"/>
                                <a:pt x="246290" y="212929"/>
                                <a:pt x="234175" y="223025"/>
                              </a:cubicBezTo>
                              <a:cubicBezTo>
                                <a:pt x="205353" y="247044"/>
                                <a:pt x="200797" y="245302"/>
                                <a:pt x="167268" y="256478"/>
                              </a:cubicBezTo>
                              <a:lnTo>
                                <a:pt x="122663" y="301083"/>
                              </a:lnTo>
                              <a:cubicBezTo>
                                <a:pt x="104676" y="319070"/>
                                <a:pt x="91528" y="335136"/>
                                <a:pt x="66907" y="345688"/>
                              </a:cubicBezTo>
                              <a:cubicBezTo>
                                <a:pt x="52820" y="351725"/>
                                <a:pt x="36841" y="351993"/>
                                <a:pt x="22302" y="356839"/>
                              </a:cubicBezTo>
                              <a:cubicBezTo>
                                <a:pt x="14417" y="359467"/>
                                <a:pt x="7434" y="364273"/>
                                <a:pt x="0" y="36799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style="position:absolute;margin-left:214.85pt;margin-top:383.5pt;width:21.95pt;height:2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8780,36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" path="m278780,v-7434,18585,-22302,35739,-22302,55756c256478,79265,278780,122664,278780,122664v-3717,22302,-1968,46246,-11151,66907c261224,203982,246290,212929,234175,223025v-28822,24019,-33378,22277,-66907,33453l122663,301083v-17987,17987,-31135,34053,-55756,44605c52820,351725,36841,351993,22302,356839,14417,359467,7434,364273,,367990e" filled="f" stroked="f" strokeweight="2pt">
                <v:path arrowok="t" o:connecttype="custom" o:connectlocs="278780,0;256478,55756;278780,122664;267629,189571;234175,223025;167268,256478;122663,301083;66907,345688;22302,356839;0,367990" o:connectangles="0,0,0,0,0,0,0,0,0,0"/>
              </v:shape>
            </w:pict>
          </mc:Fallback>
        </mc:AlternateContent>
      </w:r>
      <w:r w:rsidR="00FA41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CFB99" wp14:editId="704CFA8A">
                <wp:simplePos x="0" y="0"/>
                <wp:positionH relativeFrom="column">
                  <wp:posOffset>7913901</wp:posOffset>
                </wp:positionH>
                <wp:positionV relativeFrom="paragraph">
                  <wp:posOffset>4814508</wp:posOffset>
                </wp:positionV>
                <wp:extent cx="457459" cy="512956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459" cy="512956"/>
                        </a:xfrm>
                        <a:custGeom>
                          <a:avLst/>
                          <a:gdLst>
                            <a:gd name="connsiteX0" fmla="*/ 457459 w 457459"/>
                            <a:gd name="connsiteY0" fmla="*/ 189571 h 512956"/>
                            <a:gd name="connsiteX1" fmla="*/ 435156 w 457459"/>
                            <a:gd name="connsiteY1" fmla="*/ 133815 h 512956"/>
                            <a:gd name="connsiteX2" fmla="*/ 412854 w 457459"/>
                            <a:gd name="connsiteY2" fmla="*/ 66907 h 512956"/>
                            <a:gd name="connsiteX3" fmla="*/ 368249 w 457459"/>
                            <a:gd name="connsiteY3" fmla="*/ 0 h 512956"/>
                            <a:gd name="connsiteX4" fmla="*/ 256737 w 457459"/>
                            <a:gd name="connsiteY4" fmla="*/ 22302 h 512956"/>
                            <a:gd name="connsiteX5" fmla="*/ 212132 w 457459"/>
                            <a:gd name="connsiteY5" fmla="*/ 78059 h 512956"/>
                            <a:gd name="connsiteX6" fmla="*/ 145225 w 457459"/>
                            <a:gd name="connsiteY6" fmla="*/ 111512 h 512956"/>
                            <a:gd name="connsiteX7" fmla="*/ 100620 w 457459"/>
                            <a:gd name="connsiteY7" fmla="*/ 167268 h 512956"/>
                            <a:gd name="connsiteX8" fmla="*/ 89469 w 457459"/>
                            <a:gd name="connsiteY8" fmla="*/ 200722 h 512956"/>
                            <a:gd name="connsiteX9" fmla="*/ 78317 w 457459"/>
                            <a:gd name="connsiteY9" fmla="*/ 278781 h 512956"/>
                            <a:gd name="connsiteX10" fmla="*/ 44864 w 457459"/>
                            <a:gd name="connsiteY10" fmla="*/ 301083 h 512956"/>
                            <a:gd name="connsiteX11" fmla="*/ 33713 w 457459"/>
                            <a:gd name="connsiteY11" fmla="*/ 334537 h 512956"/>
                            <a:gd name="connsiteX12" fmla="*/ 11410 w 457459"/>
                            <a:gd name="connsiteY12" fmla="*/ 367990 h 512956"/>
                            <a:gd name="connsiteX13" fmla="*/ 259 w 457459"/>
                            <a:gd name="connsiteY13" fmla="*/ 401444 h 512956"/>
                            <a:gd name="connsiteX14" fmla="*/ 56015 w 457459"/>
                            <a:gd name="connsiteY14" fmla="*/ 457200 h 512956"/>
                            <a:gd name="connsiteX15" fmla="*/ 78317 w 457459"/>
                            <a:gd name="connsiteY15" fmla="*/ 512956 h 5129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57459" h="512956">
                              <a:moveTo>
                                <a:pt x="457459" y="189571"/>
                              </a:moveTo>
                              <a:cubicBezTo>
                                <a:pt x="450025" y="170986"/>
                                <a:pt x="441997" y="152627"/>
                                <a:pt x="435156" y="133815"/>
                              </a:cubicBezTo>
                              <a:cubicBezTo>
                                <a:pt x="427122" y="111721"/>
                                <a:pt x="425895" y="86468"/>
                                <a:pt x="412854" y="66907"/>
                              </a:cubicBezTo>
                              <a:lnTo>
                                <a:pt x="368249" y="0"/>
                              </a:lnTo>
                              <a:cubicBezTo>
                                <a:pt x="354716" y="1933"/>
                                <a:pt x="281065" y="7705"/>
                                <a:pt x="256737" y="22302"/>
                              </a:cubicBezTo>
                              <a:cubicBezTo>
                                <a:pt x="229147" y="38856"/>
                                <a:pt x="234926" y="55265"/>
                                <a:pt x="212132" y="78059"/>
                              </a:cubicBezTo>
                              <a:cubicBezTo>
                                <a:pt x="190516" y="99675"/>
                                <a:pt x="172432" y="102443"/>
                                <a:pt x="145225" y="111512"/>
                              </a:cubicBezTo>
                              <a:cubicBezTo>
                                <a:pt x="124481" y="132256"/>
                                <a:pt x="114687" y="139134"/>
                                <a:pt x="100620" y="167268"/>
                              </a:cubicBezTo>
                              <a:cubicBezTo>
                                <a:pt x="95363" y="177782"/>
                                <a:pt x="93186" y="189571"/>
                                <a:pt x="89469" y="200722"/>
                              </a:cubicBezTo>
                              <a:cubicBezTo>
                                <a:pt x="85752" y="226742"/>
                                <a:pt x="88992" y="254763"/>
                                <a:pt x="78317" y="278781"/>
                              </a:cubicBezTo>
                              <a:cubicBezTo>
                                <a:pt x="72874" y="291028"/>
                                <a:pt x="53236" y="290618"/>
                                <a:pt x="44864" y="301083"/>
                              </a:cubicBezTo>
                              <a:cubicBezTo>
                                <a:pt x="37521" y="310262"/>
                                <a:pt x="38970" y="324023"/>
                                <a:pt x="33713" y="334537"/>
                              </a:cubicBezTo>
                              <a:cubicBezTo>
                                <a:pt x="27719" y="346524"/>
                                <a:pt x="18844" y="356839"/>
                                <a:pt x="11410" y="367990"/>
                              </a:cubicBezTo>
                              <a:cubicBezTo>
                                <a:pt x="7693" y="379141"/>
                                <a:pt x="-1673" y="389849"/>
                                <a:pt x="259" y="401444"/>
                              </a:cubicBezTo>
                              <a:cubicBezTo>
                                <a:pt x="4905" y="429323"/>
                                <a:pt x="36499" y="444190"/>
                                <a:pt x="56015" y="457200"/>
                              </a:cubicBezTo>
                              <a:cubicBezTo>
                                <a:pt x="69794" y="498539"/>
                                <a:pt x="61909" y="480140"/>
                                <a:pt x="78317" y="512956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" o:spid="_x0000_s1026" style="position:absolute;margin-left:623.15pt;margin-top:379.1pt;width:36pt;height:4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459,51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" path="m457459,189571v-7434,-18585,-15462,-36944,-22303,-55756c427122,111721,425895,86468,412854,66907l368249,c354716,1933,281065,7705,256737,22302,229147,38856,234926,55265,212132,78059v-21616,21616,-39700,24384,-66907,33453c124481,132256,114687,139134,100620,167268v-5257,10514,-7434,22303,-11151,33454c85752,226742,88992,254763,78317,278781v-5443,12247,-25081,11837,-33453,22302c37521,310262,38970,324023,33713,334537v-5994,11987,-14869,22302,-22303,33453c7693,379141,-1673,389849,259,401444v4646,27879,36240,42746,55756,55756c69794,498539,61909,480140,78317,512956e" filled="f" stroked="f" strokeweight="2pt">
                <v:path arrowok="t" o:connecttype="custom" o:connectlocs="457459,189571;435156,133815;412854,66907;368249,0;256737,22302;212132,78059;145225,111512;100620,167268;89469,200722;78317,278781;44864,301083;33713,334537;11410,367990;259,401444;56015,457200;78317,512956" o:connectangles="0,0,0,0,0,0,0,0,0,0,0,0,0,0,0,0"/>
              </v:shape>
            </w:pict>
          </mc:Fallback>
        </mc:AlternateContent>
      </w:r>
      <w:r w:rsidR="00FA414E" w:rsidRPr="00687D98">
        <w:rPr>
          <w:noProof/>
          <w:shd w:val="clear" w:color="auto" w:fill="FFFF00"/>
          <w:lang w:eastAsia="en-GB"/>
        </w:rPr>
        <w:drawing>
          <wp:inline distT="0" distB="0" distL="0" distR="0" wp14:anchorId="324B23F0" wp14:editId="07AE8F13">
            <wp:extent cx="9891132" cy="9645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D7E3C8"/>
                        </a:clrFrom>
                        <a:clrTo>
                          <a:srgbClr val="D7E3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132" cy="96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660" w:rsidSect="00FA414E">
      <w:pgSz w:w="16838" w:h="11906" w:orient="landscape"/>
      <w:pgMar w:top="22" w:right="144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14E"/>
    <w:rsid w:val="00036C65"/>
    <w:rsid w:val="000714B8"/>
    <w:rsid w:val="00083EEF"/>
    <w:rsid w:val="000B0734"/>
    <w:rsid w:val="005236DE"/>
    <w:rsid w:val="00687D98"/>
    <w:rsid w:val="006D291A"/>
    <w:rsid w:val="00826C41"/>
    <w:rsid w:val="00D541FE"/>
    <w:rsid w:val="00D64DB8"/>
    <w:rsid w:val="00D82935"/>
    <w:rsid w:val="00E15D67"/>
    <w:rsid w:val="00F24660"/>
    <w:rsid w:val="00FA414E"/>
    <w:rsid w:val="00FD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1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5D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1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5D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y.bain@iow.gov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Yolanda.gavaghan@iow.gov.uk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Yolanda.gavaghan@iow.gov.uk" TargetMode="External"/><Relationship Id="rId11" Type="http://schemas.openxmlformats.org/officeDocument/2006/relationships/hyperlink" Target="mailto:Carol.attrill@iow.gov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arol.attrill@iow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rly.bain@iow.gov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E15ED-CCCE-455F-86A5-4B85EEFAE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86FD5808.dotm</Template>
  <TotalTime>1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Isle of Wight Council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Gavaghan, Yolanda</dc:creator>
  <cp:lastModifiedBy>Piggott, David</cp:lastModifiedBy>
  <cp:revision>2</cp:revision>
  <cp:lastPrinted>2017-05-18T10:39:00Z</cp:lastPrinted>
  <dcterms:created xsi:type="dcterms:W3CDTF">2017-05-18T13:39:00Z</dcterms:created>
  <dcterms:modified xsi:type="dcterms:W3CDTF">2017-05-18T13:39:00Z</dcterms:modified>
</cp:coreProperties>
</file>